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7BA" w:rsidRDefault="008047BA" w:rsidP="00043483">
      <w:pPr>
        <w:pStyle w:val="Organization"/>
        <w:rPr>
          <w:lang w:val="bg-BG"/>
        </w:rPr>
      </w:pPr>
    </w:p>
    <w:p w:rsidR="00043483" w:rsidRPr="00CB52ED" w:rsidRDefault="00043483" w:rsidP="00210938">
      <w:pPr>
        <w:pStyle w:val="Organization"/>
        <w:ind w:left="284" w:right="531"/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0</wp:posOffset>
            </wp:positionV>
            <wp:extent cx="654050" cy="58063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80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bg-BG"/>
        </w:rPr>
        <w:t>49.ОУ „Бенито Хуарес“</w:t>
      </w:r>
      <w:r w:rsidRPr="00043483">
        <w:rPr>
          <w:noProof/>
          <w:lang w:val="bg-BG" w:eastAsia="bg-BG"/>
        </w:rPr>
        <w:t xml:space="preserve"> </w:t>
      </w:r>
    </w:p>
    <w:sdt>
      <w:sdtPr>
        <w:rPr>
          <w:color w:val="0C2C5C"/>
          <w:sz w:val="21"/>
          <w:szCs w:val="21"/>
          <w:lang w:val="ru-RU"/>
        </w:rPr>
        <w:alias w:val="Website"/>
        <w:tag w:val="Website"/>
        <w:id w:val="48967594"/>
        <w:placeholder>
          <w:docPart w:val="F716AD87DC13461290EC43AA0436F323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406569" w:rsidRPr="007D00FC" w:rsidRDefault="006C6445" w:rsidP="00210938">
          <w:pPr>
            <w:pStyle w:val="ContactInfo"/>
            <w:ind w:left="284" w:right="531"/>
            <w:rPr>
              <w:color w:val="0C2C5C"/>
              <w:lang w:val="ru-RU"/>
            </w:rPr>
          </w:pPr>
          <w:r w:rsidRPr="007D00FC">
            <w:rPr>
              <w:color w:val="0C2C5C"/>
              <w:sz w:val="21"/>
              <w:szCs w:val="21"/>
              <w:lang w:val="ru-RU"/>
            </w:rPr>
            <w:t>http:/bit.ly/2ScildX</w:t>
          </w:r>
        </w:p>
      </w:sdtContent>
    </w:sdt>
    <w:sdt>
      <w:sdtPr>
        <w:rPr>
          <w:color w:val="0C2C5C"/>
          <w:lang w:val="ru-RU"/>
        </w:rPr>
        <w:alias w:val="Email"/>
        <w:tag w:val=""/>
        <w:id w:val="1889536063"/>
        <w:placeholder>
          <w:docPart w:val="DC30D58136A243EF9DAE511C4017C93E"/>
        </w:placeholder>
        <w:dataBinding w:prefixMappings="xmlns:ns0='http://schemas.microsoft.com/office/2006/coverPageProps' " w:xpath="/ns0:CoverPageProperties[1]/ns0:CompanyEmail[1]" w:storeItemID="{55AF091B-3C7A-41E3-B477-F2FDAA23CFDA}"/>
        <w:text/>
      </w:sdtPr>
      <w:sdtEndPr/>
      <w:sdtContent>
        <w:p w:rsidR="00C11D34" w:rsidRPr="007D00FC" w:rsidRDefault="00406569" w:rsidP="00210938">
          <w:pPr>
            <w:pStyle w:val="ContactInfo"/>
            <w:ind w:left="284" w:right="531"/>
            <w:rPr>
              <w:color w:val="0C2C5C"/>
              <w:lang w:val="ru-RU"/>
            </w:rPr>
          </w:pPr>
          <w:r w:rsidRPr="007D00FC">
            <w:rPr>
              <w:color w:val="0C2C5C"/>
              <w:lang w:val="ru-RU"/>
            </w:rPr>
            <w:t>L_Dimitrova_2017@abv.bg</w:t>
          </w:r>
        </w:p>
      </w:sdtContent>
    </w:sdt>
    <w:p w:rsidR="00C11D34" w:rsidRPr="007D00FC" w:rsidRDefault="00EC211D" w:rsidP="00210938">
      <w:pPr>
        <w:pStyle w:val="ContactInfo"/>
        <w:ind w:left="284" w:right="531"/>
        <w:rPr>
          <w:lang w:val="ru-RU"/>
        </w:rPr>
      </w:pPr>
      <w:sdt>
        <w:sdtPr>
          <w:rPr>
            <w:lang w:val="ru-RU"/>
          </w:rPr>
          <w:alias w:val="Telephone"/>
          <w:tag w:val="Telephone"/>
          <w:id w:val="599758962"/>
          <w:placeholder>
            <w:docPart w:val="27DF01C6F27C471680C1AADE14DF9D3F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043483" w:rsidRPr="007D00FC">
            <w:rPr>
              <w:lang w:val="ru-RU"/>
            </w:rPr>
            <w:t>+359 896 898 148</w:t>
          </w:r>
        </w:sdtContent>
      </w:sdt>
    </w:p>
    <w:p w:rsidR="00C11D34" w:rsidRPr="00801111" w:rsidRDefault="00801111" w:rsidP="00801111">
      <w:pPr>
        <w:pStyle w:val="CAPTURE-h2"/>
        <w:pBdr>
          <w:left w:val="single" w:sz="4" w:space="31" w:color="7E97AD" w:themeColor="accent1"/>
          <w:bottom w:val="single" w:sz="4" w:space="15" w:color="7E97AD" w:themeColor="accent1"/>
        </w:pBdr>
        <w:jc w:val="center"/>
        <w:rPr>
          <w:sz w:val="32"/>
          <w:szCs w:val="20"/>
          <w:lang w:val="ru-RU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1410335" cy="866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0C1" w:rsidRPr="00210938" w:rsidRDefault="00210938" w:rsidP="00254F3E">
                            <w:pPr>
                              <w:pStyle w:val="CAPTURE-h2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>23. 24. 25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.6pt;width:111.05pt;height:68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" stroked="f">
                <v:textbox>
                  <w:txbxContent>
                    <w:p w:rsidR="003710C1" w:rsidRPr="00210938" w:rsidRDefault="00210938" w:rsidP="00254F3E">
                      <w:pPr>
                        <w:pStyle w:val="CAPTURE-h2"/>
                        <w:rPr>
                          <w:sz w:val="36"/>
                          <w:szCs w:val="36"/>
                        </w:rPr>
                      </w:pPr>
                      <w:r>
                        <w:t>23. 24. 25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1111">
        <w:rPr>
          <w:bCs/>
          <w:sz w:val="32"/>
          <w:szCs w:val="20"/>
          <w:lang w:val="ru-RU"/>
        </w:rPr>
        <w:t>Създаване на презентация по зададена съдържателна част. Форматиране на графични и текстови обект</w:t>
      </w:r>
      <w:r>
        <w:rPr>
          <w:bCs/>
          <w:sz w:val="32"/>
          <w:szCs w:val="20"/>
          <w:lang w:val="ru-RU"/>
        </w:rPr>
        <w:t xml:space="preserve">и. </w:t>
      </w:r>
      <w:r w:rsidRPr="00801111">
        <w:rPr>
          <w:bCs/>
          <w:sz w:val="32"/>
          <w:szCs w:val="20"/>
          <w:lang w:val="ru-RU"/>
        </w:rPr>
        <w:t>Използване на звукови файлове и звукови ефекти. Анимационни ефекти и времетраене на слайд. Настройки на дизайна</w:t>
      </w:r>
      <w:r>
        <w:rPr>
          <w:bCs/>
          <w:sz w:val="32"/>
          <w:szCs w:val="20"/>
          <w:lang w:val="ru-RU"/>
        </w:rPr>
        <w:br/>
      </w:r>
    </w:p>
    <w:tbl>
      <w:tblPr>
        <w:tblStyle w:val="ResumeTable"/>
        <w:tblW w:w="5000" w:type="pct"/>
        <w:tblInd w:w="284" w:type="dxa"/>
        <w:tblLayout w:type="fixed"/>
        <w:tblLook w:val="04A0" w:firstRow="1" w:lastRow="0" w:firstColumn="1" w:lastColumn="0" w:noHBand="0" w:noVBand="1"/>
        <w:tblDescription w:val="Resume"/>
      </w:tblPr>
      <w:tblGrid>
        <w:gridCol w:w="3229"/>
        <w:gridCol w:w="315"/>
        <w:gridCol w:w="11765"/>
      </w:tblGrid>
      <w:tr w:rsidR="00AD5E6D" w:rsidRPr="00801111" w:rsidTr="00801111">
        <w:trPr>
          <w:trHeight w:val="3399"/>
        </w:trPr>
        <w:tc>
          <w:tcPr>
            <w:tcW w:w="3229" w:type="dxa"/>
            <w:vAlign w:val="center"/>
          </w:tcPr>
          <w:p w:rsidR="00C11D34" w:rsidRPr="00D760D9" w:rsidRDefault="00603D96" w:rsidP="00292E47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 w:rsidRPr="00D760D9">
              <w:rPr>
                <w:sz w:val="24"/>
                <w:szCs w:val="24"/>
                <w:lang w:val="bg-BG"/>
              </w:rPr>
              <w:t>цели и компетентности</w:t>
            </w:r>
          </w:p>
        </w:tc>
        <w:tc>
          <w:tcPr>
            <w:tcW w:w="315" w:type="dxa"/>
          </w:tcPr>
          <w:p w:rsidR="00C11D34" w:rsidRDefault="00C11D34"/>
        </w:tc>
        <w:tc>
          <w:tcPr>
            <w:tcW w:w="11765" w:type="dxa"/>
          </w:tcPr>
          <w:p w:rsidR="00801111" w:rsidRPr="00801111" w:rsidRDefault="00801111" w:rsidP="00801111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170"/>
                <w:tab w:val="left" w:pos="321"/>
              </w:tabs>
              <w:suppressAutoHyphens/>
              <w:spacing w:before="0" w:after="0" w:line="264" w:lineRule="exact"/>
              <w:rPr>
                <w:rFonts w:ascii="Times New Roman" w:eastAsia="Times New Roman" w:hAnsi="Times New Roman"/>
                <w:lang w:val="bg-BG"/>
              </w:rPr>
            </w:pPr>
            <w:r w:rsidRPr="00801111">
              <w:rPr>
                <w:rFonts w:ascii="Times New Roman" w:eastAsia="Times New Roman" w:hAnsi="Times New Roman"/>
                <w:lang w:val="bg-BG"/>
              </w:rPr>
              <w:t>Създава презентация по зададена тема.</w:t>
            </w:r>
          </w:p>
          <w:p w:rsidR="00801111" w:rsidRPr="00801111" w:rsidRDefault="00801111" w:rsidP="00801111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170"/>
                <w:tab w:val="left" w:pos="321"/>
              </w:tabs>
              <w:suppressAutoHyphens/>
              <w:spacing w:before="0" w:after="0" w:line="264" w:lineRule="exact"/>
              <w:rPr>
                <w:rFonts w:ascii="Times New Roman" w:eastAsia="Times New Roman" w:hAnsi="Times New Roman"/>
                <w:lang w:val="bg-BG"/>
              </w:rPr>
            </w:pPr>
            <w:r w:rsidRPr="00801111">
              <w:rPr>
                <w:rFonts w:ascii="Times New Roman" w:eastAsia="Times New Roman" w:hAnsi="Times New Roman"/>
                <w:lang w:val="bg-BG"/>
              </w:rPr>
              <w:t>Вмъква графични обекти в презентация.</w:t>
            </w:r>
          </w:p>
          <w:p w:rsidR="00587B44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rFonts w:ascii="Times New Roman" w:eastAsia="Times New Roman" w:hAnsi="Times New Roman"/>
                <w:lang w:val="bg-BG"/>
              </w:rPr>
            </w:pPr>
            <w:r w:rsidRPr="00127D9E">
              <w:rPr>
                <w:rFonts w:ascii="Times New Roman" w:eastAsia="Times New Roman" w:hAnsi="Times New Roman"/>
                <w:lang w:val="bg-BG"/>
              </w:rPr>
              <w:t>Форматира графични и текстови обекти в презентация.</w:t>
            </w:r>
          </w:p>
          <w:p w:rsidR="00801111" w:rsidRPr="00801111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lang w:val="bg-BG"/>
              </w:rPr>
            </w:pPr>
            <w:r w:rsidRPr="00801111">
              <w:rPr>
                <w:lang w:val="bg-BG"/>
              </w:rPr>
              <w:t>Избира подходящ звуков файл или прави свой запис за включване в презентация.</w:t>
            </w:r>
          </w:p>
          <w:p w:rsidR="00801111" w:rsidRPr="00801111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lang w:val="bg-BG"/>
              </w:rPr>
            </w:pPr>
            <w:r w:rsidRPr="00801111">
              <w:rPr>
                <w:lang w:val="bg-BG"/>
              </w:rPr>
              <w:t>Вмъква и настройва звуков ефект към слайд или група от слайдове.</w:t>
            </w:r>
          </w:p>
          <w:p w:rsidR="00801111" w:rsidRPr="00801111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lang w:val="bg-BG"/>
              </w:rPr>
            </w:pPr>
            <w:r w:rsidRPr="00801111">
              <w:rPr>
                <w:lang w:val="bg-BG"/>
              </w:rPr>
              <w:t>Използва готови анимационни ефекти на ниво съдържание на слайд.</w:t>
            </w:r>
          </w:p>
          <w:p w:rsidR="00801111" w:rsidRPr="00801111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lang w:val="bg-BG"/>
              </w:rPr>
            </w:pPr>
            <w:r w:rsidRPr="00801111">
              <w:rPr>
                <w:lang w:val="bg-BG"/>
              </w:rPr>
              <w:t>Избира анимационен ефект за преход и задава времетраене на слайд.</w:t>
            </w:r>
          </w:p>
          <w:p w:rsidR="00801111" w:rsidRPr="00801111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lang w:val="bg-BG"/>
              </w:rPr>
            </w:pPr>
            <w:r w:rsidRPr="00801111">
              <w:rPr>
                <w:lang w:val="bg-BG"/>
              </w:rPr>
              <w:t>Идентифицира ситуации, в които са допуснати грешки при създаването на презентация.</w:t>
            </w:r>
          </w:p>
          <w:p w:rsidR="00801111" w:rsidRPr="007D00FC" w:rsidRDefault="00801111" w:rsidP="00801111">
            <w:pPr>
              <w:pStyle w:val="Recipient"/>
              <w:numPr>
                <w:ilvl w:val="0"/>
                <w:numId w:val="17"/>
              </w:numPr>
              <w:ind w:right="137"/>
              <w:rPr>
                <w:lang w:val="bg-BG"/>
              </w:rPr>
            </w:pPr>
            <w:r w:rsidRPr="00801111">
              <w:rPr>
                <w:lang w:val="bg-BG"/>
              </w:rPr>
              <w:t>Оформя компютърна презентация в естетически завършен вид, като прилага умело съчетаване на цветовете в нейния шаблон за дизайн и цветова схема.</w:t>
            </w:r>
          </w:p>
        </w:tc>
      </w:tr>
      <w:tr w:rsidR="00D760D9" w:rsidRPr="00801111" w:rsidTr="00801111">
        <w:trPr>
          <w:trHeight w:val="1093"/>
        </w:trPr>
        <w:tc>
          <w:tcPr>
            <w:tcW w:w="3229" w:type="dxa"/>
            <w:vAlign w:val="center"/>
          </w:tcPr>
          <w:p w:rsidR="00D760D9" w:rsidRPr="00D760D9" w:rsidRDefault="00D760D9" w:rsidP="00292E47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Допълнителни материали</w:t>
            </w:r>
          </w:p>
        </w:tc>
        <w:tc>
          <w:tcPr>
            <w:tcW w:w="315" w:type="dxa"/>
          </w:tcPr>
          <w:p w:rsidR="00D760D9" w:rsidRDefault="00D760D9"/>
        </w:tc>
        <w:tc>
          <w:tcPr>
            <w:tcW w:w="11765" w:type="dxa"/>
          </w:tcPr>
          <w:p w:rsidR="00D760D9" w:rsidRDefault="00587B44" w:rsidP="00254F3E">
            <w:pPr>
              <w:pStyle w:val="Recipient"/>
              <w:ind w:left="203" w:right="137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Електронни ресурси</w:t>
            </w:r>
          </w:p>
          <w:p w:rsidR="00801111" w:rsidRPr="00801111" w:rsidRDefault="00801111" w:rsidP="00801111">
            <w:pPr>
              <w:ind w:left="3"/>
              <w:rPr>
                <w:lang w:val="bg-BG"/>
              </w:rPr>
            </w:pPr>
            <w:r>
              <w:rPr>
                <w:lang w:val="bg-BG"/>
              </w:rPr>
              <w:t xml:space="preserve">     </w:t>
            </w:r>
            <w:hyperlink r:id="rId12" w:history="1">
              <w:r>
                <w:rPr>
                  <w:rStyle w:val="Hyperlink"/>
                </w:rPr>
                <w:t>http</w:t>
              </w:r>
              <w:r w:rsidRPr="00801111">
                <w:rPr>
                  <w:rStyle w:val="Hyperlink"/>
                  <w:lang w:val="bg-BG"/>
                </w:rPr>
                <w:t>://</w:t>
              </w:r>
              <w:r>
                <w:rPr>
                  <w:rStyle w:val="Hyperlink"/>
                </w:rPr>
                <w:t>www</w:t>
              </w:r>
              <w:r w:rsidRPr="00801111">
                <w:rPr>
                  <w:rStyle w:val="Hyperlink"/>
                  <w:lang w:val="bg-BG"/>
                </w:rPr>
                <w:t>.</w:t>
              </w:r>
              <w:r>
                <w:rPr>
                  <w:rStyle w:val="Hyperlink"/>
                </w:rPr>
                <w:t>prosveta</w:t>
              </w:r>
              <w:r w:rsidRPr="00801111">
                <w:rPr>
                  <w:rStyle w:val="Hyperlink"/>
                  <w:lang w:val="bg-BG"/>
                </w:rPr>
                <w:t>.</w:t>
              </w:r>
              <w:r>
                <w:rPr>
                  <w:rStyle w:val="Hyperlink"/>
                </w:rPr>
                <w:t>bg</w:t>
              </w:r>
              <w:r w:rsidRPr="00801111">
                <w:rPr>
                  <w:rStyle w:val="Hyperlink"/>
                  <w:lang w:val="bg-BG"/>
                </w:rPr>
                <w:t>/</w:t>
              </w:r>
              <w:r>
                <w:rPr>
                  <w:rStyle w:val="Hyperlink"/>
                </w:rPr>
                <w:t>elektronni</w:t>
              </w:r>
              <w:r w:rsidRPr="00801111">
                <w:rPr>
                  <w:rStyle w:val="Hyperlink"/>
                  <w:lang w:val="bg-BG"/>
                </w:rPr>
                <w:t>-</w:t>
              </w:r>
              <w:r>
                <w:rPr>
                  <w:rStyle w:val="Hyperlink"/>
                </w:rPr>
                <w:t>varianti</w:t>
              </w:r>
              <w:r w:rsidRPr="00801111">
                <w:rPr>
                  <w:rStyle w:val="Hyperlink"/>
                  <w:lang w:val="bg-BG"/>
                </w:rPr>
                <w:t>/</w:t>
              </w:r>
              <w:r>
                <w:rPr>
                  <w:rStyle w:val="Hyperlink"/>
                </w:rPr>
                <w:t>bezplaten</w:t>
              </w:r>
              <w:r w:rsidRPr="00801111">
                <w:rPr>
                  <w:rStyle w:val="Hyperlink"/>
                  <w:lang w:val="bg-BG"/>
                </w:rPr>
                <w:t>-</w:t>
              </w:r>
              <w:r>
                <w:rPr>
                  <w:rStyle w:val="Hyperlink"/>
                </w:rPr>
                <w:t>dostp</w:t>
              </w:r>
              <w:r w:rsidRPr="00801111">
                <w:rPr>
                  <w:rStyle w:val="Hyperlink"/>
                  <w:lang w:val="bg-BG"/>
                </w:rPr>
                <w:t>-6-</w:t>
              </w:r>
              <w:r>
                <w:rPr>
                  <w:rStyle w:val="Hyperlink"/>
                </w:rPr>
                <w:t>klas</w:t>
              </w:r>
            </w:hyperlink>
          </w:p>
          <w:p w:rsidR="00587B44" w:rsidRPr="00801111" w:rsidRDefault="00587B44" w:rsidP="00254F3E">
            <w:pPr>
              <w:pStyle w:val="Recipient"/>
              <w:ind w:left="203" w:right="137"/>
              <w:jc w:val="both"/>
              <w:rPr>
                <w:sz w:val="28"/>
                <w:szCs w:val="28"/>
                <w:lang w:val="bg-BG"/>
              </w:rPr>
            </w:pPr>
          </w:p>
        </w:tc>
      </w:tr>
      <w:tr w:rsidR="00D760D9" w:rsidRPr="00801111" w:rsidTr="00801111">
        <w:trPr>
          <w:trHeight w:val="4524"/>
        </w:trPr>
        <w:tc>
          <w:tcPr>
            <w:tcW w:w="3229" w:type="dxa"/>
            <w:vAlign w:val="center"/>
          </w:tcPr>
          <w:p w:rsidR="00D760D9" w:rsidRDefault="00D760D9" w:rsidP="00292E47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lastRenderedPageBreak/>
              <w:t>междупредметни връзки</w:t>
            </w:r>
          </w:p>
        </w:tc>
        <w:tc>
          <w:tcPr>
            <w:tcW w:w="315" w:type="dxa"/>
          </w:tcPr>
          <w:p w:rsidR="00D760D9" w:rsidRDefault="00D760D9"/>
        </w:tc>
        <w:tc>
          <w:tcPr>
            <w:tcW w:w="11765" w:type="dxa"/>
          </w:tcPr>
          <w:p w:rsidR="00A56373" w:rsidRDefault="00D760D9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Български език</w:t>
            </w:r>
          </w:p>
          <w:p w:rsidR="00D760D9" w:rsidRDefault="00A56373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Английски език</w:t>
            </w:r>
            <w:r w:rsidR="00D760D9">
              <w:rPr>
                <w:sz w:val="28"/>
                <w:szCs w:val="28"/>
                <w:lang w:val="bg-BG"/>
              </w:rPr>
              <w:br/>
            </w:r>
            <w:r w:rsidR="00587B44">
              <w:rPr>
                <w:sz w:val="28"/>
                <w:szCs w:val="28"/>
                <w:lang w:val="bg-BG"/>
              </w:rPr>
              <w:t>М</w:t>
            </w:r>
            <w:r w:rsidR="00D760D9">
              <w:rPr>
                <w:sz w:val="28"/>
                <w:szCs w:val="28"/>
                <w:lang w:val="bg-BG"/>
              </w:rPr>
              <w:t>атематика</w:t>
            </w:r>
            <w:r w:rsidR="00D760D9">
              <w:rPr>
                <w:sz w:val="28"/>
                <w:szCs w:val="28"/>
                <w:lang w:val="bg-BG"/>
              </w:rPr>
              <w:br/>
            </w:r>
            <w:r w:rsidR="00587B44">
              <w:rPr>
                <w:sz w:val="28"/>
                <w:szCs w:val="28"/>
                <w:lang w:val="bg-BG"/>
              </w:rPr>
              <w:t>И</w:t>
            </w:r>
            <w:r w:rsidR="00D760D9">
              <w:rPr>
                <w:sz w:val="28"/>
                <w:szCs w:val="28"/>
                <w:lang w:val="bg-BG"/>
              </w:rPr>
              <w:t>зобразително из</w:t>
            </w:r>
            <w:r w:rsidR="00587B44">
              <w:rPr>
                <w:sz w:val="28"/>
                <w:szCs w:val="28"/>
                <w:lang w:val="bg-BG"/>
              </w:rPr>
              <w:t>куство</w:t>
            </w:r>
          </w:p>
          <w:p w:rsidR="00A56373" w:rsidRDefault="00A56373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Човекът и природата</w:t>
            </w:r>
          </w:p>
          <w:p w:rsidR="00A56373" w:rsidRPr="001C0FAF" w:rsidRDefault="00801111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География и икономика</w:t>
            </w:r>
            <w:r>
              <w:rPr>
                <w:sz w:val="28"/>
                <w:szCs w:val="28"/>
                <w:lang w:val="bg-BG"/>
              </w:rPr>
              <w:br/>
              <w:t>История</w:t>
            </w:r>
          </w:p>
        </w:tc>
      </w:tr>
      <w:tr w:rsidR="00587B44" w:rsidRPr="00801111" w:rsidTr="00801111">
        <w:trPr>
          <w:trHeight w:val="3390"/>
        </w:trPr>
        <w:tc>
          <w:tcPr>
            <w:tcW w:w="3229" w:type="dxa"/>
            <w:vAlign w:val="center"/>
          </w:tcPr>
          <w:p w:rsidR="00210938" w:rsidRDefault="000D715F" w:rsidP="00292E47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>
              <w:rPr>
                <w:noProof/>
                <w:lang w:val="bg-BG" w:eastAsia="bg-BG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568325</wp:posOffset>
                  </wp:positionV>
                  <wp:extent cx="542290" cy="457200"/>
                  <wp:effectExtent l="0" t="0" r="0" b="0"/>
                  <wp:wrapSquare wrapText="bothSides"/>
                  <wp:docPr id="1" name="Picture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7BA">
              <w:rPr>
                <w:sz w:val="24"/>
                <w:szCs w:val="24"/>
                <w:lang w:val="bg-BG"/>
              </w:rPr>
              <w:t>задача</w:t>
            </w:r>
          </w:p>
          <w:p w:rsidR="00210938" w:rsidRPr="00210938" w:rsidRDefault="00210938" w:rsidP="00210938">
            <w:pPr>
              <w:rPr>
                <w:lang w:val="bg-BG"/>
              </w:rPr>
            </w:pPr>
          </w:p>
          <w:p w:rsidR="00210938" w:rsidRPr="00210938" w:rsidRDefault="00210938" w:rsidP="00210938">
            <w:pPr>
              <w:rPr>
                <w:lang w:val="bg-BG"/>
              </w:rPr>
            </w:pPr>
          </w:p>
          <w:p w:rsidR="00210938" w:rsidRDefault="00210938" w:rsidP="00210938">
            <w:pPr>
              <w:rPr>
                <w:lang w:val="bg-BG"/>
              </w:rPr>
            </w:pPr>
          </w:p>
          <w:p w:rsidR="00587B44" w:rsidRPr="00210938" w:rsidRDefault="00587B44" w:rsidP="00801111">
            <w:pPr>
              <w:rPr>
                <w:lang w:val="bg-BG"/>
              </w:rPr>
            </w:pPr>
          </w:p>
        </w:tc>
        <w:tc>
          <w:tcPr>
            <w:tcW w:w="315" w:type="dxa"/>
          </w:tcPr>
          <w:p w:rsidR="00587B44" w:rsidRPr="00A56373" w:rsidRDefault="00587B44">
            <w:pPr>
              <w:rPr>
                <w:lang w:val="ru-RU"/>
              </w:rPr>
            </w:pPr>
          </w:p>
        </w:tc>
        <w:tc>
          <w:tcPr>
            <w:tcW w:w="11765" w:type="dxa"/>
          </w:tcPr>
          <w:p w:rsidR="00210938" w:rsidRPr="00C91DE8" w:rsidRDefault="005F6437" w:rsidP="00C91DE8">
            <w:pPr>
              <w:jc w:val="right"/>
              <w:rPr>
                <w:rStyle w:val="IntenseReference"/>
                <w:sz w:val="28"/>
                <w:szCs w:val="28"/>
                <w:lang w:val="ru-RU"/>
              </w:rPr>
            </w:pPr>
            <w:r>
              <w:rPr>
                <w:noProof/>
                <w:lang w:eastAsia="bg-BG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427990</wp:posOffset>
                  </wp:positionV>
                  <wp:extent cx="3709035" cy="2667000"/>
                  <wp:effectExtent l="0" t="0" r="571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bg-BG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3641725</wp:posOffset>
                  </wp:positionH>
                  <wp:positionV relativeFrom="paragraph">
                    <wp:posOffset>437514</wp:posOffset>
                  </wp:positionV>
                  <wp:extent cx="3829050" cy="263485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63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1111" w:rsidRPr="00C91DE8">
              <w:rPr>
                <w:rStyle w:val="IntenseReference"/>
                <w:sz w:val="28"/>
                <w:szCs w:val="28"/>
                <w:lang w:val="ru-RU"/>
              </w:rPr>
              <w:t>Изгответе презентация на тема: „Куба- ритъм, цвят и още нещо....“</w:t>
            </w:r>
          </w:p>
          <w:p w:rsidR="005168DF" w:rsidRDefault="005168DF" w:rsidP="00210938">
            <w:pPr>
              <w:rPr>
                <w:lang w:val="ru-RU"/>
              </w:rPr>
            </w:pPr>
            <w:bookmarkStart w:id="0" w:name="_GoBack"/>
          </w:p>
          <w:bookmarkEnd w:id="0"/>
          <w:p w:rsidR="005F6437" w:rsidRDefault="005F6437" w:rsidP="00210938">
            <w:pPr>
              <w:rPr>
                <w:lang w:val="ru-RU"/>
              </w:rPr>
            </w:pPr>
          </w:p>
          <w:p w:rsidR="005F6437" w:rsidRDefault="005F6437" w:rsidP="00210938">
            <w:pPr>
              <w:rPr>
                <w:lang w:val="ru-RU"/>
              </w:rPr>
            </w:pPr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1E79DECF" wp14:editId="44655F46">
                  <wp:extent cx="5781675" cy="717382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354" cy="717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437" w:rsidRPr="00801111" w:rsidRDefault="005F6437" w:rsidP="00210938">
            <w:pPr>
              <w:rPr>
                <w:lang w:val="ru-RU"/>
              </w:rPr>
            </w:pPr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1D18BE9B" wp14:editId="5954FDC0">
                  <wp:extent cx="5760720" cy="367093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7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938" w:rsidRPr="00801111" w:rsidRDefault="00210938" w:rsidP="005168DF">
            <w:pPr>
              <w:pStyle w:val="Recipient"/>
              <w:ind w:left="4" w:right="137"/>
              <w:rPr>
                <w:noProof/>
                <w:lang w:val="ru-RU" w:eastAsia="bg-BG"/>
              </w:rPr>
            </w:pPr>
          </w:p>
          <w:p w:rsidR="00587B44" w:rsidRDefault="00587B44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210938" w:rsidRDefault="00210938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835F34" w:rsidRDefault="00835F34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210938" w:rsidRDefault="00210938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210938" w:rsidRDefault="00210938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</w:tc>
      </w:tr>
      <w:tr w:rsidR="00B6525F" w:rsidRPr="00C91DE8" w:rsidTr="00801111">
        <w:trPr>
          <w:trHeight w:val="3811"/>
        </w:trPr>
        <w:tc>
          <w:tcPr>
            <w:tcW w:w="3229" w:type="dxa"/>
          </w:tcPr>
          <w:p w:rsidR="00C24A2C" w:rsidRPr="007D00FC" w:rsidRDefault="00246DCD" w:rsidP="00C24A2C">
            <w:pPr>
              <w:pStyle w:val="Heading1"/>
              <w:rPr>
                <w:b/>
                <w:bCs/>
                <w:lang w:val="ru-RU"/>
              </w:rPr>
            </w:pPr>
            <w:r>
              <w:rPr>
                <w:lang w:val="bg-BG"/>
              </w:rPr>
              <w:lastRenderedPageBreak/>
              <w:t>Съхраняване</w:t>
            </w:r>
          </w:p>
          <w:p w:rsidR="00C11D34" w:rsidRPr="007D00FC" w:rsidRDefault="00C11D34">
            <w:pPr>
              <w:pStyle w:val="Heading1"/>
              <w:rPr>
                <w:lang w:val="ru-RU"/>
              </w:rPr>
            </w:pPr>
          </w:p>
        </w:tc>
        <w:tc>
          <w:tcPr>
            <w:tcW w:w="315" w:type="dxa"/>
          </w:tcPr>
          <w:p w:rsidR="00C11D34" w:rsidRPr="007D00FC" w:rsidRDefault="00C11D34">
            <w:pPr>
              <w:rPr>
                <w:lang w:val="ru-RU"/>
              </w:rPr>
            </w:pPr>
          </w:p>
        </w:tc>
        <w:tc>
          <w:tcPr>
            <w:tcW w:w="11765" w:type="dxa"/>
          </w:tcPr>
          <w:p w:rsidR="00883825" w:rsidRPr="00C91DE8" w:rsidRDefault="00F30B25" w:rsidP="00246DCD">
            <w:pPr>
              <w:pStyle w:val="Heading1"/>
              <w:rPr>
                <w:b/>
                <w:lang w:val="ru-RU"/>
              </w:rPr>
            </w:pPr>
            <w:r w:rsidRPr="00F30B25">
              <w:rPr>
                <w:lang w:val="bg-BG"/>
              </w:rPr>
              <w:t xml:space="preserve">Съхранете файла във вашите работни папки  </w:t>
            </w:r>
            <w:r w:rsidR="00C91DE8">
              <w:rPr>
                <w:lang w:val="bg-BG"/>
              </w:rPr>
              <w:t xml:space="preserve">и изпратете на </w:t>
            </w:r>
            <w:r w:rsidR="00C91DE8">
              <w:t>e</w:t>
            </w:r>
            <w:r w:rsidR="00C91DE8" w:rsidRPr="00C91DE8">
              <w:rPr>
                <w:lang w:val="ru-RU"/>
              </w:rPr>
              <w:t>-</w:t>
            </w:r>
            <w:r w:rsidR="00C91DE8">
              <w:t>mail</w:t>
            </w:r>
            <w:r w:rsidR="00C91DE8" w:rsidRPr="00C91DE8">
              <w:rPr>
                <w:lang w:val="ru-RU"/>
              </w:rPr>
              <w:t xml:space="preserve">: </w:t>
            </w:r>
            <w:r w:rsidR="00C91DE8">
              <w:t>L</w:t>
            </w:r>
            <w:r w:rsidR="00C91DE8" w:rsidRPr="00C91DE8">
              <w:rPr>
                <w:lang w:val="ru-RU"/>
              </w:rPr>
              <w:t>_</w:t>
            </w:r>
            <w:r w:rsidR="00C91DE8">
              <w:t>Dimitrova</w:t>
            </w:r>
            <w:r w:rsidR="00C91DE8" w:rsidRPr="00C91DE8">
              <w:rPr>
                <w:lang w:val="ru-RU"/>
              </w:rPr>
              <w:t>_2017@</w:t>
            </w:r>
            <w:r w:rsidR="00C91DE8">
              <w:t>abv</w:t>
            </w:r>
            <w:r w:rsidR="00C91DE8" w:rsidRPr="00C91DE8">
              <w:rPr>
                <w:lang w:val="ru-RU"/>
              </w:rPr>
              <w:t>.</w:t>
            </w:r>
            <w:r w:rsidR="00C91DE8">
              <w:t>bg</w:t>
            </w:r>
          </w:p>
          <w:p w:rsidR="00246DCD" w:rsidRPr="00F62FA3" w:rsidRDefault="00246DCD" w:rsidP="00246DCD">
            <w:pPr>
              <w:rPr>
                <w:lang w:val="ru-RU"/>
              </w:rPr>
            </w:pPr>
          </w:p>
          <w:p w:rsidR="00DD0A6A" w:rsidRPr="00F62FA3" w:rsidRDefault="00DD0A6A" w:rsidP="00246DCD">
            <w:pPr>
              <w:rPr>
                <w:lang w:val="ru-RU"/>
              </w:rPr>
            </w:pPr>
          </w:p>
        </w:tc>
      </w:tr>
    </w:tbl>
    <w:p w:rsidR="00C11D34" w:rsidRPr="007D00FC" w:rsidRDefault="00C11D34" w:rsidP="00F30B25">
      <w:pPr>
        <w:rPr>
          <w:lang w:val="bg-BG"/>
        </w:rPr>
      </w:pPr>
    </w:p>
    <w:sectPr w:rsidR="00C11D34" w:rsidRPr="007D00FC" w:rsidSect="00835F34">
      <w:footerReference w:type="default" r:id="rId19"/>
      <w:pgSz w:w="15840" w:h="12240" w:orient="landscape" w:code="1"/>
      <w:pgMar w:top="0" w:right="531" w:bottom="48" w:left="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11D" w:rsidRDefault="00EC211D">
      <w:pPr>
        <w:spacing w:before="0" w:after="0" w:line="240" w:lineRule="auto"/>
      </w:pPr>
      <w:r>
        <w:separator/>
      </w:r>
    </w:p>
  </w:endnote>
  <w:endnote w:type="continuationSeparator" w:id="0">
    <w:p w:rsidR="00EC211D" w:rsidRDefault="00EC21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D34" w:rsidRDefault="00053294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5F643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11D" w:rsidRDefault="00EC211D">
      <w:pPr>
        <w:spacing w:before="0" w:after="0" w:line="240" w:lineRule="auto"/>
      </w:pPr>
      <w:r>
        <w:separator/>
      </w:r>
    </w:p>
  </w:footnote>
  <w:footnote w:type="continuationSeparator" w:id="0">
    <w:p w:rsidR="00EC211D" w:rsidRDefault="00EC211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335"/>
    <w:multiLevelType w:val="hybridMultilevel"/>
    <w:tmpl w:val="67D0F294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C7693"/>
    <w:multiLevelType w:val="multilevel"/>
    <w:tmpl w:val="F28C9592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7CF2F7F"/>
    <w:multiLevelType w:val="hybridMultilevel"/>
    <w:tmpl w:val="C65A050E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346BA"/>
    <w:multiLevelType w:val="hybridMultilevel"/>
    <w:tmpl w:val="219E0B98"/>
    <w:lvl w:ilvl="0" w:tplc="0402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4" w15:restartNumberingAfterBreak="0">
    <w:nsid w:val="145362E6"/>
    <w:multiLevelType w:val="hybridMultilevel"/>
    <w:tmpl w:val="AE381BCA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F68C1"/>
    <w:multiLevelType w:val="hybridMultilevel"/>
    <w:tmpl w:val="F4FE40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429BA"/>
    <w:multiLevelType w:val="hybridMultilevel"/>
    <w:tmpl w:val="B55C3C78"/>
    <w:lvl w:ilvl="0" w:tplc="334686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C305F"/>
    <w:multiLevelType w:val="hybridMultilevel"/>
    <w:tmpl w:val="BB38DD7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120810"/>
    <w:multiLevelType w:val="hybridMultilevel"/>
    <w:tmpl w:val="FD9A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6293F"/>
    <w:multiLevelType w:val="hybridMultilevel"/>
    <w:tmpl w:val="A5F427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611A5"/>
    <w:multiLevelType w:val="hybridMultilevel"/>
    <w:tmpl w:val="5044C8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A60DE"/>
    <w:multiLevelType w:val="hybridMultilevel"/>
    <w:tmpl w:val="1B5CF1A0"/>
    <w:lvl w:ilvl="0" w:tplc="0402000F">
      <w:start w:val="1"/>
      <w:numFmt w:val="decimal"/>
      <w:lvlText w:val="%1."/>
      <w:lvlJc w:val="left"/>
      <w:pPr>
        <w:ind w:left="827" w:hanging="360"/>
      </w:pPr>
    </w:lvl>
    <w:lvl w:ilvl="1" w:tplc="04020019" w:tentative="1">
      <w:start w:val="1"/>
      <w:numFmt w:val="lowerLetter"/>
      <w:lvlText w:val="%2."/>
      <w:lvlJc w:val="left"/>
      <w:pPr>
        <w:ind w:left="1547" w:hanging="360"/>
      </w:pPr>
    </w:lvl>
    <w:lvl w:ilvl="2" w:tplc="0402001B" w:tentative="1">
      <w:start w:val="1"/>
      <w:numFmt w:val="lowerRoman"/>
      <w:lvlText w:val="%3."/>
      <w:lvlJc w:val="right"/>
      <w:pPr>
        <w:ind w:left="2267" w:hanging="180"/>
      </w:pPr>
    </w:lvl>
    <w:lvl w:ilvl="3" w:tplc="0402000F" w:tentative="1">
      <w:start w:val="1"/>
      <w:numFmt w:val="decimal"/>
      <w:lvlText w:val="%4."/>
      <w:lvlJc w:val="left"/>
      <w:pPr>
        <w:ind w:left="2987" w:hanging="360"/>
      </w:pPr>
    </w:lvl>
    <w:lvl w:ilvl="4" w:tplc="04020019" w:tentative="1">
      <w:start w:val="1"/>
      <w:numFmt w:val="lowerLetter"/>
      <w:lvlText w:val="%5."/>
      <w:lvlJc w:val="left"/>
      <w:pPr>
        <w:ind w:left="3707" w:hanging="360"/>
      </w:pPr>
    </w:lvl>
    <w:lvl w:ilvl="5" w:tplc="0402001B" w:tentative="1">
      <w:start w:val="1"/>
      <w:numFmt w:val="lowerRoman"/>
      <w:lvlText w:val="%6."/>
      <w:lvlJc w:val="right"/>
      <w:pPr>
        <w:ind w:left="4427" w:hanging="180"/>
      </w:pPr>
    </w:lvl>
    <w:lvl w:ilvl="6" w:tplc="0402000F" w:tentative="1">
      <w:start w:val="1"/>
      <w:numFmt w:val="decimal"/>
      <w:lvlText w:val="%7."/>
      <w:lvlJc w:val="left"/>
      <w:pPr>
        <w:ind w:left="5147" w:hanging="360"/>
      </w:pPr>
    </w:lvl>
    <w:lvl w:ilvl="7" w:tplc="04020019" w:tentative="1">
      <w:start w:val="1"/>
      <w:numFmt w:val="lowerLetter"/>
      <w:lvlText w:val="%8."/>
      <w:lvlJc w:val="left"/>
      <w:pPr>
        <w:ind w:left="5867" w:hanging="360"/>
      </w:pPr>
    </w:lvl>
    <w:lvl w:ilvl="8" w:tplc="0402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2" w15:restartNumberingAfterBreak="0">
    <w:nsid w:val="49CC5A0D"/>
    <w:multiLevelType w:val="hybridMultilevel"/>
    <w:tmpl w:val="DCB81F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075DE"/>
    <w:multiLevelType w:val="hybridMultilevel"/>
    <w:tmpl w:val="3ECC76E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87B99"/>
    <w:multiLevelType w:val="hybridMultilevel"/>
    <w:tmpl w:val="F432B7DC"/>
    <w:lvl w:ilvl="0" w:tplc="11AA0B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400A6"/>
    <w:multiLevelType w:val="hybridMultilevel"/>
    <w:tmpl w:val="FDA66C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6200"/>
    <w:multiLevelType w:val="hybridMultilevel"/>
    <w:tmpl w:val="FDA66C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BD25E3"/>
    <w:multiLevelType w:val="hybridMultilevel"/>
    <w:tmpl w:val="73E6D8F4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930F9"/>
    <w:multiLevelType w:val="multilevel"/>
    <w:tmpl w:val="F28C9592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9"/>
  </w:num>
  <w:num w:numId="5">
    <w:abstractNumId w:val="0"/>
  </w:num>
  <w:num w:numId="6">
    <w:abstractNumId w:val="8"/>
  </w:num>
  <w:num w:numId="7">
    <w:abstractNumId w:val="11"/>
  </w:num>
  <w:num w:numId="8">
    <w:abstractNumId w:val="14"/>
  </w:num>
  <w:num w:numId="9">
    <w:abstractNumId w:val="5"/>
  </w:num>
  <w:num w:numId="10">
    <w:abstractNumId w:val="17"/>
  </w:num>
  <w:num w:numId="11">
    <w:abstractNumId w:val="2"/>
  </w:num>
  <w:num w:numId="12">
    <w:abstractNumId w:val="4"/>
  </w:num>
  <w:num w:numId="13">
    <w:abstractNumId w:val="13"/>
  </w:num>
  <w:num w:numId="14">
    <w:abstractNumId w:val="12"/>
  </w:num>
  <w:num w:numId="15">
    <w:abstractNumId w:val="10"/>
  </w:num>
  <w:num w:numId="16">
    <w:abstractNumId w:val="7"/>
  </w:num>
  <w:num w:numId="17">
    <w:abstractNumId w:val="18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83"/>
    <w:rsid w:val="0003595A"/>
    <w:rsid w:val="00043483"/>
    <w:rsid w:val="00053294"/>
    <w:rsid w:val="0005675A"/>
    <w:rsid w:val="000C4B18"/>
    <w:rsid w:val="000D715F"/>
    <w:rsid w:val="001A4D8A"/>
    <w:rsid w:val="001C0FAF"/>
    <w:rsid w:val="001E18F3"/>
    <w:rsid w:val="001E714D"/>
    <w:rsid w:val="001F1B25"/>
    <w:rsid w:val="00210938"/>
    <w:rsid w:val="00246DCD"/>
    <w:rsid w:val="00254F3E"/>
    <w:rsid w:val="002643C1"/>
    <w:rsid w:val="00275AFB"/>
    <w:rsid w:val="00292E47"/>
    <w:rsid w:val="002B0105"/>
    <w:rsid w:val="002B7971"/>
    <w:rsid w:val="00334ED0"/>
    <w:rsid w:val="00335849"/>
    <w:rsid w:val="00344BDE"/>
    <w:rsid w:val="00365C69"/>
    <w:rsid w:val="003710C1"/>
    <w:rsid w:val="003C2E6C"/>
    <w:rsid w:val="00406569"/>
    <w:rsid w:val="00415BEA"/>
    <w:rsid w:val="00426932"/>
    <w:rsid w:val="005016F4"/>
    <w:rsid w:val="005168DF"/>
    <w:rsid w:val="00531F40"/>
    <w:rsid w:val="00587B44"/>
    <w:rsid w:val="00590D3E"/>
    <w:rsid w:val="005A6D9E"/>
    <w:rsid w:val="005F6437"/>
    <w:rsid w:val="00603D96"/>
    <w:rsid w:val="006341DE"/>
    <w:rsid w:val="00637B61"/>
    <w:rsid w:val="00644754"/>
    <w:rsid w:val="006C6445"/>
    <w:rsid w:val="00712F00"/>
    <w:rsid w:val="00737009"/>
    <w:rsid w:val="0073701B"/>
    <w:rsid w:val="00752ABB"/>
    <w:rsid w:val="007940EA"/>
    <w:rsid w:val="007B7171"/>
    <w:rsid w:val="007C5270"/>
    <w:rsid w:val="007D00FC"/>
    <w:rsid w:val="00801111"/>
    <w:rsid w:val="008047BA"/>
    <w:rsid w:val="00830135"/>
    <w:rsid w:val="00835F34"/>
    <w:rsid w:val="0084541A"/>
    <w:rsid w:val="00847633"/>
    <w:rsid w:val="0085398B"/>
    <w:rsid w:val="00883825"/>
    <w:rsid w:val="00893229"/>
    <w:rsid w:val="009665E0"/>
    <w:rsid w:val="009800A5"/>
    <w:rsid w:val="009C7815"/>
    <w:rsid w:val="009D754F"/>
    <w:rsid w:val="00A50FF7"/>
    <w:rsid w:val="00A56373"/>
    <w:rsid w:val="00A85730"/>
    <w:rsid w:val="00AA069F"/>
    <w:rsid w:val="00AA1DF3"/>
    <w:rsid w:val="00AA62EB"/>
    <w:rsid w:val="00AB1D7D"/>
    <w:rsid w:val="00AD5E6D"/>
    <w:rsid w:val="00AF5EBA"/>
    <w:rsid w:val="00B610AF"/>
    <w:rsid w:val="00B6525F"/>
    <w:rsid w:val="00C11D34"/>
    <w:rsid w:val="00C24A2C"/>
    <w:rsid w:val="00C91DE8"/>
    <w:rsid w:val="00D23032"/>
    <w:rsid w:val="00D600B2"/>
    <w:rsid w:val="00D760D9"/>
    <w:rsid w:val="00DD0A6A"/>
    <w:rsid w:val="00E55E2C"/>
    <w:rsid w:val="00E748C6"/>
    <w:rsid w:val="00EC211D"/>
    <w:rsid w:val="00EE0298"/>
    <w:rsid w:val="00F30B25"/>
    <w:rsid w:val="00F340FE"/>
    <w:rsid w:val="00F6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59245"/>
  <w15:chartTrackingRefBased/>
  <w15:docId w15:val="{6247C78D-66AF-42F9-8E31-1EDD3D44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8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8" w:unhideWhenUsed="1"/>
    <w:lsdException w:name="Date" w:semiHidden="1" w:uiPriority="8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DE8"/>
  </w:style>
  <w:style w:type="paragraph" w:styleId="Heading1">
    <w:name w:val="heading 1"/>
    <w:basedOn w:val="Normal"/>
    <w:next w:val="Normal"/>
    <w:link w:val="Heading1Char"/>
    <w:uiPriority w:val="9"/>
    <w:qFormat/>
    <w:rsid w:val="00C91DE8"/>
    <w:pPr>
      <w:pBdr>
        <w:top w:val="single" w:sz="24" w:space="0" w:color="7E97AD" w:themeColor="accent1"/>
        <w:left w:val="single" w:sz="24" w:space="0" w:color="7E97AD" w:themeColor="accent1"/>
        <w:bottom w:val="single" w:sz="24" w:space="0" w:color="7E97AD" w:themeColor="accent1"/>
        <w:right w:val="single" w:sz="24" w:space="0" w:color="7E97AD" w:themeColor="accent1"/>
      </w:pBdr>
      <w:shd w:val="clear" w:color="auto" w:fill="7E97A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DE8"/>
    <w:pPr>
      <w:pBdr>
        <w:top w:val="single" w:sz="24" w:space="0" w:color="E5EAEE" w:themeColor="accent1" w:themeTint="33"/>
        <w:left w:val="single" w:sz="24" w:space="0" w:color="E5EAEE" w:themeColor="accent1" w:themeTint="33"/>
        <w:bottom w:val="single" w:sz="24" w:space="0" w:color="E5EAEE" w:themeColor="accent1" w:themeTint="33"/>
        <w:right w:val="single" w:sz="24" w:space="0" w:color="E5EAEE" w:themeColor="accent1" w:themeTint="33"/>
      </w:pBdr>
      <w:shd w:val="clear" w:color="auto" w:fill="E5EAEE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1DE8"/>
    <w:pPr>
      <w:pBdr>
        <w:top w:val="single" w:sz="6" w:space="2" w:color="7E97AD" w:themeColor="accent1"/>
      </w:pBdr>
      <w:spacing w:before="300" w:after="0"/>
      <w:outlineLvl w:val="2"/>
    </w:pPr>
    <w:rPr>
      <w:caps/>
      <w:color w:val="394B5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1DE8"/>
    <w:pPr>
      <w:pBdr>
        <w:top w:val="dotted" w:sz="6" w:space="2" w:color="7E97AD" w:themeColor="accent1"/>
      </w:pBdr>
      <w:spacing w:before="200" w:after="0"/>
      <w:outlineLvl w:val="3"/>
    </w:pPr>
    <w:rPr>
      <w:caps/>
      <w:color w:val="57718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1DE8"/>
    <w:pPr>
      <w:pBdr>
        <w:bottom w:val="single" w:sz="6" w:space="1" w:color="7E97AD" w:themeColor="accent1"/>
      </w:pBdr>
      <w:spacing w:before="200" w:after="0"/>
      <w:outlineLvl w:val="4"/>
    </w:pPr>
    <w:rPr>
      <w:caps/>
      <w:color w:val="57718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1DE8"/>
    <w:pPr>
      <w:pBdr>
        <w:bottom w:val="dotted" w:sz="6" w:space="1" w:color="7E97AD" w:themeColor="accent1"/>
      </w:pBdr>
      <w:spacing w:before="200" w:after="0"/>
      <w:outlineLvl w:val="5"/>
    </w:pPr>
    <w:rPr>
      <w:caps/>
      <w:color w:val="57718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1DE8"/>
    <w:pPr>
      <w:spacing w:before="200" w:after="0"/>
      <w:outlineLvl w:val="6"/>
    </w:pPr>
    <w:rPr>
      <w:caps/>
      <w:color w:val="57718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1DE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DE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"/>
    <w:rPr>
      <w:kern w:val="20"/>
    </w:rPr>
  </w:style>
  <w:style w:type="paragraph" w:styleId="Footer">
    <w:name w:val="footer"/>
    <w:basedOn w:val="Normal"/>
    <w:link w:val="FooterChar"/>
    <w:uiPriority w:val="2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FooterChar">
    <w:name w:val="Footer Char"/>
    <w:basedOn w:val="DefaultParagraphFont"/>
    <w:link w:val="Footer"/>
    <w:uiPriority w:val="2"/>
    <w:rPr>
      <w:kern w:val="20"/>
    </w:rPr>
  </w:style>
  <w:style w:type="paragraph" w:customStyle="1" w:styleId="ResumeText">
    <w:name w:val="Resume Text"/>
    <w:basedOn w:val="Normal"/>
    <w:pPr>
      <w:spacing w:after="40"/>
      <w:ind w:right="144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91DE8"/>
    <w:rPr>
      <w:caps/>
      <w:color w:val="FFFFFF" w:themeColor="background1"/>
      <w:spacing w:val="15"/>
      <w:sz w:val="22"/>
      <w:szCs w:val="22"/>
      <w:shd w:val="clear" w:color="auto" w:fill="7E97A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91DE8"/>
    <w:rPr>
      <w:caps/>
      <w:spacing w:val="15"/>
      <w:shd w:val="clear" w:color="auto" w:fill="E5EAEE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91DE8"/>
    <w:rPr>
      <w:caps/>
      <w:color w:val="394B5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1DE8"/>
    <w:rPr>
      <w:caps/>
      <w:color w:val="57718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1DE8"/>
    <w:rPr>
      <w:caps/>
      <w:color w:val="57718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1DE8"/>
    <w:rPr>
      <w:caps/>
      <w:color w:val="57718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1DE8"/>
    <w:rPr>
      <w:caps/>
      <w:color w:val="57718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1DE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1DE8"/>
    <w:rPr>
      <w:i/>
      <w:iCs/>
      <w:caps/>
      <w:spacing w:val="10"/>
      <w:sz w:val="18"/>
      <w:szCs w:val="18"/>
    </w:rPr>
  </w:style>
  <w:style w:type="table" w:customStyle="1" w:styleId="ResumeTable">
    <w:name w:val="Resume Table"/>
    <w:basedOn w:val="TableNormal"/>
    <w:uiPriority w:val="99"/>
    <w:tblPr>
      <w:tblBorders>
        <w:insideH w:val="single" w:sz="4" w:space="0" w:color="7E97AD" w:themeColor="accent1"/>
      </w:tblBorders>
      <w:tblCellMar>
        <w:top w:w="144" w:type="dxa"/>
        <w:left w:w="0" w:type="dxa"/>
        <w:bottom w:w="144" w:type="dxa"/>
        <w:right w:w="0" w:type="dxa"/>
      </w:tblCellMar>
    </w:tblPr>
  </w:style>
  <w:style w:type="table" w:customStyle="1" w:styleId="LetterTable">
    <w:name w:val="Letter Table"/>
    <w:basedOn w:val="Table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Date">
    <w:name w:val="Date"/>
    <w:basedOn w:val="Normal"/>
    <w:next w:val="Normal"/>
    <w:link w:val="DateChar"/>
    <w:uiPriority w:val="8"/>
    <w:pPr>
      <w:spacing w:before="1200" w:after="360"/>
    </w:pPr>
    <w:rPr>
      <w:rFonts w:asciiTheme="majorHAnsi" w:eastAsiaTheme="majorEastAsia" w:hAnsiTheme="majorHAnsi" w:cstheme="majorBidi"/>
      <w:caps/>
      <w:color w:val="7E97AD" w:themeColor="accent1"/>
    </w:rPr>
  </w:style>
  <w:style w:type="character" w:customStyle="1" w:styleId="DateChar">
    <w:name w:val="Date Char"/>
    <w:basedOn w:val="DefaultParagraphFont"/>
    <w:link w:val="Date"/>
    <w:uiPriority w:val="8"/>
    <w:rPr>
      <w:rFonts w:asciiTheme="majorHAnsi" w:eastAsiaTheme="majorEastAsia" w:hAnsiTheme="majorHAnsi" w:cstheme="majorBidi"/>
      <w:caps/>
      <w:color w:val="7E97AD" w:themeColor="accent1"/>
      <w:kern w:val="20"/>
    </w:rPr>
  </w:style>
  <w:style w:type="paragraph" w:customStyle="1" w:styleId="Recipient">
    <w:name w:val="Recipient"/>
    <w:basedOn w:val="Normal"/>
    <w:uiPriority w:val="8"/>
    <w:unhideWhenUsed/>
    <w:pPr>
      <w:spacing w:after="40"/>
    </w:pPr>
    <w:rPr>
      <w:b/>
      <w:bCs/>
    </w:rPr>
  </w:style>
  <w:style w:type="paragraph" w:styleId="Salutation">
    <w:name w:val="Salutation"/>
    <w:basedOn w:val="Normal"/>
    <w:next w:val="Normal"/>
    <w:link w:val="SalutationChar"/>
    <w:uiPriority w:val="8"/>
    <w:unhideWhenUsed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8"/>
    <w:rPr>
      <w:kern w:val="20"/>
    </w:rPr>
  </w:style>
  <w:style w:type="paragraph" w:styleId="Closing">
    <w:name w:val="Closing"/>
    <w:basedOn w:val="Normal"/>
    <w:link w:val="ClosingChar"/>
    <w:uiPriority w:val="8"/>
    <w:unhideWhenUsed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8"/>
    <w:rPr>
      <w:kern w:val="20"/>
    </w:rPr>
  </w:style>
  <w:style w:type="paragraph" w:styleId="Signature">
    <w:name w:val="Signature"/>
    <w:basedOn w:val="Normal"/>
    <w:link w:val="SignatureChar"/>
    <w:uiPriority w:val="8"/>
    <w:unhideWhenUsed/>
    <w:pPr>
      <w:spacing w:after="48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8"/>
    <w:rPr>
      <w:b/>
      <w:bCs/>
      <w:kern w:val="20"/>
    </w:rPr>
  </w:style>
  <w:style w:type="character" w:styleId="Emphasis">
    <w:name w:val="Emphasis"/>
    <w:uiPriority w:val="20"/>
    <w:qFormat/>
    <w:rsid w:val="00C91DE8"/>
    <w:rPr>
      <w:caps/>
      <w:color w:val="394B5A" w:themeColor="accent1" w:themeShade="7F"/>
      <w:spacing w:val="5"/>
    </w:rPr>
  </w:style>
  <w:style w:type="paragraph" w:customStyle="1" w:styleId="ContactInfo">
    <w:name w:val="Contact Info"/>
    <w:basedOn w:val="Normal"/>
    <w:uiPriority w:val="2"/>
    <w:pPr>
      <w:spacing w:after="0" w:line="240" w:lineRule="auto"/>
      <w:jc w:val="right"/>
    </w:pPr>
    <w:rPr>
      <w:sz w:val="18"/>
    </w:rPr>
  </w:style>
  <w:style w:type="paragraph" w:customStyle="1" w:styleId="Name">
    <w:name w:val="Name"/>
    <w:basedOn w:val="Normal"/>
    <w:next w:val="Normal"/>
    <w:link w:val="NameChar"/>
    <w:uiPriority w:val="1"/>
    <w:rsid w:val="00AA1DF3"/>
    <w:pPr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240"/>
      <w:ind w:left="144" w:right="144"/>
    </w:pPr>
    <w:rPr>
      <w:rFonts w:ascii="Times New Roman" w:eastAsiaTheme="majorEastAsia" w:hAnsi="Times New Roman" w:cstheme="majorBidi"/>
      <w:b/>
      <w:caps/>
      <w:color w:val="FFFFFF" w:themeColor="background1"/>
      <w:sz w:val="32"/>
    </w:rPr>
  </w:style>
  <w:style w:type="paragraph" w:customStyle="1" w:styleId="Organization">
    <w:name w:val="Organization"/>
    <w:basedOn w:val="Normal"/>
    <w:uiPriority w:val="2"/>
    <w:rsid w:val="00043483"/>
    <w:pPr>
      <w:spacing w:before="0" w:after="60" w:line="240" w:lineRule="auto"/>
      <w:ind w:left="29" w:right="29"/>
    </w:pPr>
    <w:rPr>
      <w:b/>
      <w:bCs/>
      <w:color w:val="7E97AD" w:themeColor="accent1"/>
      <w:sz w:val="36"/>
      <w:szCs w:val="21"/>
    </w:rPr>
  </w:style>
  <w:style w:type="paragraph" w:styleId="ListParagraph">
    <w:name w:val="List Paragraph"/>
    <w:basedOn w:val="Normal"/>
    <w:uiPriority w:val="34"/>
    <w:qFormat/>
    <w:rsid w:val="005A6D9E"/>
    <w:pPr>
      <w:ind w:left="720"/>
      <w:contextualSpacing/>
    </w:pPr>
  </w:style>
  <w:style w:type="paragraph" w:customStyle="1" w:styleId="Style1">
    <w:name w:val="Style1А"/>
    <w:basedOn w:val="Name"/>
    <w:link w:val="Style1Char"/>
    <w:rsid w:val="00AA1DF3"/>
  </w:style>
  <w:style w:type="paragraph" w:customStyle="1" w:styleId="CAPTURE-h2">
    <w:name w:val="CAPTURE-h2"/>
    <w:basedOn w:val="Style1"/>
    <w:link w:val="CAPTURE-h2Char"/>
    <w:rsid w:val="00AA1DF3"/>
    <w:pPr>
      <w:jc w:val="right"/>
    </w:pPr>
    <w:rPr>
      <w:rFonts w:cs="Times New Roman"/>
      <w:sz w:val="28"/>
      <w:szCs w:val="28"/>
    </w:rPr>
  </w:style>
  <w:style w:type="character" w:customStyle="1" w:styleId="NameChar">
    <w:name w:val="Name Char"/>
    <w:basedOn w:val="DefaultParagraphFont"/>
    <w:link w:val="Name"/>
    <w:uiPriority w:val="1"/>
    <w:rsid w:val="00AA1DF3"/>
    <w:rPr>
      <w:rFonts w:ascii="Times New Roman" w:eastAsiaTheme="majorEastAsia" w:hAnsi="Times New Roman" w:cstheme="majorBidi"/>
      <w:b/>
      <w:caps/>
      <w:color w:val="FFFFFF" w:themeColor="background1"/>
      <w:kern w:val="20"/>
      <w:sz w:val="32"/>
      <w:shd w:val="clear" w:color="auto" w:fill="7E97AD" w:themeFill="accent1"/>
    </w:rPr>
  </w:style>
  <w:style w:type="character" w:customStyle="1" w:styleId="Style1Char">
    <w:name w:val="Style1А Char"/>
    <w:basedOn w:val="NameChar"/>
    <w:link w:val="Style1"/>
    <w:rsid w:val="00AA1DF3"/>
    <w:rPr>
      <w:rFonts w:ascii="Times New Roman" w:eastAsiaTheme="majorEastAsia" w:hAnsi="Times New Roman" w:cstheme="majorBidi"/>
      <w:b/>
      <w:caps/>
      <w:color w:val="FFFFFF" w:themeColor="background1"/>
      <w:kern w:val="20"/>
      <w:sz w:val="32"/>
      <w:shd w:val="clear" w:color="auto" w:fill="7E97AD" w:themeFill="accent1"/>
    </w:rPr>
  </w:style>
  <w:style w:type="character" w:customStyle="1" w:styleId="katex-mathml">
    <w:name w:val="katex-mathml"/>
    <w:basedOn w:val="DefaultParagraphFont"/>
    <w:rsid w:val="001A4D8A"/>
  </w:style>
  <w:style w:type="character" w:customStyle="1" w:styleId="CAPTURE-h2Char">
    <w:name w:val="CAPTURE-h2 Char"/>
    <w:basedOn w:val="Style1Char"/>
    <w:link w:val="CAPTURE-h2"/>
    <w:rsid w:val="00AA1DF3"/>
    <w:rPr>
      <w:rFonts w:ascii="Times New Roman" w:eastAsiaTheme="majorEastAsia" w:hAnsi="Times New Roman" w:cs="Times New Roman"/>
      <w:b/>
      <w:caps/>
      <w:color w:val="FFFFFF" w:themeColor="background1"/>
      <w:kern w:val="20"/>
      <w:sz w:val="28"/>
      <w:szCs w:val="28"/>
      <w:shd w:val="clear" w:color="auto" w:fill="7E97AD" w:themeFill="accent1"/>
    </w:rPr>
  </w:style>
  <w:style w:type="character" w:customStyle="1" w:styleId="mord">
    <w:name w:val="mord"/>
    <w:basedOn w:val="DefaultParagraphFont"/>
    <w:rsid w:val="001A4D8A"/>
  </w:style>
  <w:style w:type="character" w:customStyle="1" w:styleId="mopen">
    <w:name w:val="mopen"/>
    <w:basedOn w:val="DefaultParagraphFont"/>
    <w:rsid w:val="001A4D8A"/>
  </w:style>
  <w:style w:type="character" w:customStyle="1" w:styleId="mbin">
    <w:name w:val="mbin"/>
    <w:basedOn w:val="DefaultParagraphFont"/>
    <w:rsid w:val="001A4D8A"/>
  </w:style>
  <w:style w:type="character" w:customStyle="1" w:styleId="mclose">
    <w:name w:val="mclose"/>
    <w:basedOn w:val="DefaultParagraphFont"/>
    <w:rsid w:val="001A4D8A"/>
  </w:style>
  <w:style w:type="character" w:customStyle="1" w:styleId="mrel">
    <w:name w:val="mrel"/>
    <w:basedOn w:val="DefaultParagraphFont"/>
    <w:rsid w:val="001A4D8A"/>
  </w:style>
  <w:style w:type="character" w:styleId="Hyperlink">
    <w:name w:val="Hyperlink"/>
    <w:basedOn w:val="DefaultParagraphFont"/>
    <w:uiPriority w:val="99"/>
    <w:unhideWhenUsed/>
    <w:rsid w:val="00210938"/>
    <w:rPr>
      <w:color w:val="64646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0938"/>
    <w:rPr>
      <w:color w:val="969696" w:themeColor="followedHyperlink"/>
      <w:u w:val="single"/>
    </w:rPr>
  </w:style>
  <w:style w:type="character" w:styleId="Strong">
    <w:name w:val="Strong"/>
    <w:uiPriority w:val="22"/>
    <w:qFormat/>
    <w:rsid w:val="00C91DE8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1DE8"/>
    <w:rPr>
      <w:b/>
      <w:bCs/>
      <w:color w:val="57718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91DE8"/>
    <w:pPr>
      <w:spacing w:before="0" w:after="0"/>
    </w:pPr>
    <w:rPr>
      <w:rFonts w:asciiTheme="majorHAnsi" w:eastAsiaTheme="majorEastAsia" w:hAnsiTheme="majorHAnsi" w:cstheme="majorBidi"/>
      <w:caps/>
      <w:color w:val="7E97A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1DE8"/>
    <w:rPr>
      <w:rFonts w:asciiTheme="majorHAnsi" w:eastAsiaTheme="majorEastAsia" w:hAnsiTheme="majorHAnsi" w:cstheme="majorBidi"/>
      <w:caps/>
      <w:color w:val="7E97A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1DE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91DE8"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rsid w:val="00C91DE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91DE8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91DE8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DE8"/>
    <w:pPr>
      <w:spacing w:before="240" w:after="240" w:line="240" w:lineRule="auto"/>
      <w:ind w:left="1080" w:right="1080"/>
      <w:jc w:val="center"/>
    </w:pPr>
    <w:rPr>
      <w:color w:val="7E97A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DE8"/>
    <w:rPr>
      <w:color w:val="7E97AD" w:themeColor="accent1"/>
      <w:sz w:val="24"/>
      <w:szCs w:val="24"/>
    </w:rPr>
  </w:style>
  <w:style w:type="character" w:styleId="SubtleEmphasis">
    <w:name w:val="Subtle Emphasis"/>
    <w:uiPriority w:val="19"/>
    <w:qFormat/>
    <w:rsid w:val="00C91DE8"/>
    <w:rPr>
      <w:i/>
      <w:iCs/>
      <w:color w:val="394B5A" w:themeColor="accent1" w:themeShade="7F"/>
    </w:rPr>
  </w:style>
  <w:style w:type="character" w:styleId="IntenseEmphasis">
    <w:name w:val="Intense Emphasis"/>
    <w:uiPriority w:val="21"/>
    <w:qFormat/>
    <w:rsid w:val="00C91DE8"/>
    <w:rPr>
      <w:b/>
      <w:bCs/>
      <w:caps/>
      <w:color w:val="394B5A" w:themeColor="accent1" w:themeShade="7F"/>
      <w:spacing w:val="10"/>
    </w:rPr>
  </w:style>
  <w:style w:type="character" w:styleId="SubtleReference">
    <w:name w:val="Subtle Reference"/>
    <w:uiPriority w:val="31"/>
    <w:qFormat/>
    <w:rsid w:val="00C91DE8"/>
    <w:rPr>
      <w:b/>
      <w:bCs/>
      <w:color w:val="7E97AD" w:themeColor="accent1"/>
    </w:rPr>
  </w:style>
  <w:style w:type="character" w:styleId="IntenseReference">
    <w:name w:val="Intense Reference"/>
    <w:uiPriority w:val="32"/>
    <w:qFormat/>
    <w:rsid w:val="00C91DE8"/>
    <w:rPr>
      <w:b/>
      <w:bCs/>
      <w:i/>
      <w:iCs/>
      <w:caps/>
      <w:color w:val="7E97AD" w:themeColor="accent1"/>
    </w:rPr>
  </w:style>
  <w:style w:type="character" w:styleId="BookTitle">
    <w:name w:val="Book Title"/>
    <w:uiPriority w:val="33"/>
    <w:qFormat/>
    <w:rsid w:val="00C91DE8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1DE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Lilyana%20Nikolova\Documents\Camtasia%20Studio\&#1055;&#1088;&#1077;&#1079;&#1077;&#1085;&#1090;&#1072;&#1094;&#1080;&#1103;\&#1055;&#1088;&#1077;&#1079;&#1077;&#1085;&#1090;&#1072;&#1094;&#1080;&#1103;.mp4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://www.prosveta.bg/elektronni-varianti/bezplaten-dostp-6-klas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Timeless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DF01C6F27C471680C1AADE14DF9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E4ED-C3EA-48FC-B051-717B933F20BC}"/>
      </w:docPartPr>
      <w:docPartBody>
        <w:p w:rsidR="007F653D" w:rsidRDefault="00AA67DC">
          <w:pPr>
            <w:pStyle w:val="27DF01C6F27C471680C1AADE14DF9D3F"/>
          </w:pPr>
          <w:r>
            <w:t>[Telephone]</w:t>
          </w:r>
        </w:p>
      </w:docPartBody>
    </w:docPart>
    <w:docPart>
      <w:docPartPr>
        <w:name w:val="F716AD87DC13461290EC43AA0436F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A2CE4-5E0F-42D2-85EA-6D2B98766F0C}"/>
      </w:docPartPr>
      <w:docPartBody>
        <w:p w:rsidR="007F653D" w:rsidRDefault="00892576" w:rsidP="00892576">
          <w:pPr>
            <w:pStyle w:val="F716AD87DC13461290EC43AA0436F323"/>
          </w:pPr>
          <w:r>
            <w:t>[Website]</w:t>
          </w:r>
        </w:p>
      </w:docPartBody>
    </w:docPart>
    <w:docPart>
      <w:docPartPr>
        <w:name w:val="DC30D58136A243EF9DAE511C4017C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01687-DDA7-47DF-8AF3-D9755CB3BE4B}"/>
      </w:docPartPr>
      <w:docPartBody>
        <w:p w:rsidR="007F653D" w:rsidRDefault="00892576" w:rsidP="00892576">
          <w:pPr>
            <w:pStyle w:val="DC30D58136A243EF9DAE511C4017C93E"/>
          </w:pPr>
          <w:r>
            <w:rPr>
              <w:rStyle w:val="Emphasis"/>
            </w:rPr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76"/>
    <w:rsid w:val="00035240"/>
    <w:rsid w:val="0045220D"/>
    <w:rsid w:val="00533F16"/>
    <w:rsid w:val="007F653D"/>
    <w:rsid w:val="00892576"/>
    <w:rsid w:val="0091618B"/>
    <w:rsid w:val="009D336B"/>
    <w:rsid w:val="00A40D68"/>
    <w:rsid w:val="00A84C87"/>
    <w:rsid w:val="00AA67DC"/>
    <w:rsid w:val="00C07063"/>
    <w:rsid w:val="00FC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FC97EC4A234705A476284B030717D2">
    <w:name w:val="12FC97EC4A234705A476284B030717D2"/>
  </w:style>
  <w:style w:type="paragraph" w:customStyle="1" w:styleId="DBBD1E59E4C743D1ABDDD2EE850B6E10">
    <w:name w:val="DBBD1E59E4C743D1ABDDD2EE850B6E10"/>
  </w:style>
  <w:style w:type="paragraph" w:customStyle="1" w:styleId="27DF01C6F27C471680C1AADE14DF9D3F">
    <w:name w:val="27DF01C6F27C471680C1AADE14DF9D3F"/>
  </w:style>
  <w:style w:type="paragraph" w:customStyle="1" w:styleId="D60AECF138D34087AAD57672134DA19A">
    <w:name w:val="D60AECF138D34087AAD57672134DA19A"/>
  </w:style>
  <w:style w:type="character" w:styleId="Emphasis">
    <w:name w:val="Emphasis"/>
    <w:basedOn w:val="DefaultParagraphFont"/>
    <w:uiPriority w:val="2"/>
    <w:unhideWhenUsed/>
    <w:qFormat/>
    <w:rsid w:val="00892576"/>
    <w:rPr>
      <w:color w:val="5B9BD5" w:themeColor="accent1"/>
    </w:rPr>
  </w:style>
  <w:style w:type="paragraph" w:customStyle="1" w:styleId="0A2C52AED84F4D81BE11996E4FE99097">
    <w:name w:val="0A2C52AED84F4D81BE11996E4FE99097"/>
  </w:style>
  <w:style w:type="paragraph" w:customStyle="1" w:styleId="FFBD7BF24F274621BCA04DC97BE6E518">
    <w:name w:val="FFBD7BF24F274621BCA04DC97BE6E518"/>
  </w:style>
  <w:style w:type="paragraph" w:customStyle="1" w:styleId="FF5F17490A5949D89E37E282AD135005">
    <w:name w:val="FF5F17490A5949D89E37E282AD135005"/>
  </w:style>
  <w:style w:type="paragraph" w:customStyle="1" w:styleId="ResumeText">
    <w:name w:val="Resume Text"/>
    <w:basedOn w:val="Normal"/>
    <w:qFormat/>
    <w:pPr>
      <w:spacing w:before="40" w:after="40" w:line="288" w:lineRule="auto"/>
      <w:ind w:right="1440"/>
    </w:pPr>
    <w:rPr>
      <w:color w:val="595959" w:themeColor="text1" w:themeTint="A6"/>
      <w:kern w:val="20"/>
      <w:sz w:val="20"/>
      <w:lang w:val="en-US" w:eastAsia="en-US"/>
    </w:rPr>
  </w:style>
  <w:style w:type="paragraph" w:customStyle="1" w:styleId="E8E655D585EA44E6AE9D277F97B8D154">
    <w:name w:val="E8E655D585EA44E6AE9D277F97B8D154"/>
  </w:style>
  <w:style w:type="character" w:styleId="PlaceholderText">
    <w:name w:val="Placeholder Text"/>
    <w:basedOn w:val="DefaultParagraphFont"/>
    <w:uiPriority w:val="99"/>
    <w:semiHidden/>
    <w:rsid w:val="007F653D"/>
    <w:rPr>
      <w:color w:val="808080"/>
    </w:rPr>
  </w:style>
  <w:style w:type="paragraph" w:customStyle="1" w:styleId="742539E4E8F143F883DA3C444262EC23">
    <w:name w:val="742539E4E8F143F883DA3C444262EC23"/>
  </w:style>
  <w:style w:type="paragraph" w:customStyle="1" w:styleId="616329C6B5F94539BEA16A579E784E35">
    <w:name w:val="616329C6B5F94539BEA16A579E784E35"/>
  </w:style>
  <w:style w:type="paragraph" w:customStyle="1" w:styleId="AC49BCE8E3AE4B72AB150ED7CE71B8B7">
    <w:name w:val="AC49BCE8E3AE4B72AB150ED7CE71B8B7"/>
  </w:style>
  <w:style w:type="paragraph" w:customStyle="1" w:styleId="7FACC22B925F40909542B9B536289822">
    <w:name w:val="7FACC22B925F40909542B9B536289822"/>
  </w:style>
  <w:style w:type="paragraph" w:customStyle="1" w:styleId="770CA2A71ADD433A82DF0FF947F69233">
    <w:name w:val="770CA2A71ADD433A82DF0FF947F69233"/>
  </w:style>
  <w:style w:type="paragraph" w:customStyle="1" w:styleId="135C4F41D9D046459E45C7EDB0CC7AEC">
    <w:name w:val="135C4F41D9D046459E45C7EDB0CC7AEC"/>
  </w:style>
  <w:style w:type="paragraph" w:customStyle="1" w:styleId="DB3F050A19974FE39BC64E4F904941BE">
    <w:name w:val="DB3F050A19974FE39BC64E4F904941BE"/>
  </w:style>
  <w:style w:type="paragraph" w:customStyle="1" w:styleId="9B675322E2D440DB8385966A2923FB40">
    <w:name w:val="9B675322E2D440DB8385966A2923FB40"/>
  </w:style>
  <w:style w:type="paragraph" w:customStyle="1" w:styleId="E5B5020CB5A04BC2A503BD914943F799">
    <w:name w:val="E5B5020CB5A04BC2A503BD914943F799"/>
  </w:style>
  <w:style w:type="paragraph" w:customStyle="1" w:styleId="0389B7568C6F4479A714362926929CEC">
    <w:name w:val="0389B7568C6F4479A714362926929CEC"/>
  </w:style>
  <w:style w:type="paragraph" w:customStyle="1" w:styleId="A2081522A2F0402F9F817F0C511A35D6">
    <w:name w:val="A2081522A2F0402F9F817F0C511A35D6"/>
  </w:style>
  <w:style w:type="paragraph" w:customStyle="1" w:styleId="F716AD87DC13461290EC43AA0436F323">
    <w:name w:val="F716AD87DC13461290EC43AA0436F323"/>
    <w:rsid w:val="00892576"/>
  </w:style>
  <w:style w:type="paragraph" w:customStyle="1" w:styleId="DC30D58136A243EF9DAE511C4017C93E">
    <w:name w:val="DC30D58136A243EF9DAE511C4017C93E"/>
    <w:rsid w:val="00892576"/>
  </w:style>
  <w:style w:type="paragraph" w:customStyle="1" w:styleId="0DB257927A3A4EE9A5E5E0A362DE8F55">
    <w:name w:val="0DB257927A3A4EE9A5E5E0A362DE8F55"/>
    <w:rsid w:val="00892576"/>
  </w:style>
  <w:style w:type="paragraph" w:customStyle="1" w:styleId="14AC4134C4D14DE3B687802DD6B33F60">
    <w:name w:val="14AC4134C4D14DE3B687802DD6B33F60"/>
    <w:rsid w:val="00892576"/>
  </w:style>
  <w:style w:type="paragraph" w:customStyle="1" w:styleId="E157BB975AA24CD7BCC145774DB55971">
    <w:name w:val="E157BB975AA24CD7BCC145774DB55971"/>
    <w:rsid w:val="007F653D"/>
  </w:style>
  <w:style w:type="paragraph" w:customStyle="1" w:styleId="19309078C010420A8219E8E0F9F06FEF">
    <w:name w:val="19309078C010420A8219E8E0F9F06FEF"/>
    <w:rsid w:val="007F653D"/>
  </w:style>
  <w:style w:type="paragraph" w:customStyle="1" w:styleId="CFD2A7E41F0348278246DDD9BAE3FF2F">
    <w:name w:val="CFD2A7E41F0348278246DDD9BAE3FF2F"/>
    <w:rsid w:val="007F653D"/>
  </w:style>
  <w:style w:type="paragraph" w:customStyle="1" w:styleId="264D1BE2643844409BD76BED730C23CF">
    <w:name w:val="264D1BE2643844409BD76BED730C23CF"/>
    <w:rsid w:val="007F653D"/>
  </w:style>
  <w:style w:type="paragraph" w:customStyle="1" w:styleId="A8D97090DD1D4764BEDF5ED20541EF20">
    <w:name w:val="A8D97090DD1D4764BEDF5ED20541EF20"/>
    <w:rsid w:val="007F653D"/>
  </w:style>
  <w:style w:type="paragraph" w:customStyle="1" w:styleId="9543F75F268649BA90C7F6BBD0B7DB08">
    <w:name w:val="9543F75F268649BA90C7F6BBD0B7DB08"/>
    <w:rsid w:val="007F653D"/>
  </w:style>
  <w:style w:type="paragraph" w:customStyle="1" w:styleId="F3A06D03B99445DAB37FFA94C5FC1FD0">
    <w:name w:val="F3A06D03B99445DAB37FFA94C5FC1FD0"/>
    <w:rsid w:val="007F653D"/>
  </w:style>
  <w:style w:type="paragraph" w:customStyle="1" w:styleId="D0EB7ED25B984CE4A8BA6C518A67A762">
    <w:name w:val="D0EB7ED25B984CE4A8BA6C518A67A762"/>
    <w:rsid w:val="007F653D"/>
  </w:style>
  <w:style w:type="paragraph" w:customStyle="1" w:styleId="F3321055C19246C8BFE314A2BF1F9734">
    <w:name w:val="F3321055C19246C8BFE314A2BF1F9734"/>
    <w:rsid w:val="007F6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>+359 896 898 148</CompanyPhone>
  <CompanyFax/>
  <CompanyEmail>L_Dimitrova_2017@abv.bg</CompanyEmail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3D17F4-19FE-46D4-A33E-254239FBF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85C1D98E-518E-4B5D-B0F1-25FAB008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TimelessResume</Template>
  <TotalTime>4</TotalTime>
  <Pages>5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MARTO</dc:creator>
  <cp:keywords>http:/bit.ly/2ScildX</cp:keywords>
  <cp:lastModifiedBy>ldimitrova2001@gmail.com</cp:lastModifiedBy>
  <cp:revision>3</cp:revision>
  <dcterms:created xsi:type="dcterms:W3CDTF">2020-03-14T20:12:00Z</dcterms:created>
  <dcterms:modified xsi:type="dcterms:W3CDTF">2020-03-14T20:20:00Z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TC028350579991</vt:lpwstr>
  </property>
</Properties>
</file>