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7BA" w:rsidRPr="00015C06" w:rsidRDefault="008047BA" w:rsidP="00043483">
      <w:pPr>
        <w:pStyle w:val="Organization"/>
        <w:rPr>
          <w:lang w:val="bg-BG"/>
        </w:rPr>
      </w:pPr>
    </w:p>
    <w:p w:rsidR="00043483" w:rsidRPr="00CB52ED" w:rsidRDefault="00043483" w:rsidP="00210938">
      <w:pPr>
        <w:pStyle w:val="Organization"/>
        <w:ind w:left="284" w:right="531"/>
        <w:rPr>
          <w:lang w:val="bg-BG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0</wp:posOffset>
            </wp:positionV>
            <wp:extent cx="654050" cy="580636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580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bg-BG"/>
        </w:rPr>
        <w:t>49.ОУ „Бенито Хуарес“</w:t>
      </w:r>
      <w:r w:rsidRPr="00043483">
        <w:rPr>
          <w:noProof/>
          <w:lang w:val="bg-BG" w:eastAsia="bg-BG"/>
        </w:rPr>
        <w:t xml:space="preserve"> </w:t>
      </w:r>
    </w:p>
    <w:sdt>
      <w:sdtPr>
        <w:rPr>
          <w:rFonts w:eastAsiaTheme="minorEastAsia"/>
          <w:color w:val="0C2C5C"/>
          <w:kern w:val="0"/>
          <w:sz w:val="21"/>
          <w:szCs w:val="21"/>
          <w:lang w:val="ru-RU"/>
        </w:rPr>
        <w:alias w:val="Website"/>
        <w:tag w:val="Website"/>
        <w:id w:val="48967594"/>
        <w:placeholder>
          <w:docPart w:val="F716AD87DC13461290EC43AA0436F323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p w:rsidR="00406569" w:rsidRPr="007D00FC" w:rsidRDefault="006C6445" w:rsidP="00210938">
          <w:pPr>
            <w:pStyle w:val="ContactInfo"/>
            <w:ind w:left="284" w:right="531"/>
            <w:rPr>
              <w:color w:val="0C2C5C"/>
              <w:lang w:val="ru-RU"/>
            </w:rPr>
          </w:pPr>
          <w:r w:rsidRPr="007D00FC">
            <w:rPr>
              <w:rFonts w:eastAsiaTheme="minorEastAsia"/>
              <w:color w:val="0C2C5C"/>
              <w:kern w:val="0"/>
              <w:sz w:val="21"/>
              <w:szCs w:val="21"/>
              <w:lang w:val="ru-RU"/>
            </w:rPr>
            <w:t>http:/bit.ly/2ScildX</w:t>
          </w:r>
        </w:p>
      </w:sdtContent>
    </w:sdt>
    <w:sdt>
      <w:sdtPr>
        <w:rPr>
          <w:color w:val="0C2C5C"/>
          <w:lang w:val="ru-RU"/>
        </w:rPr>
        <w:alias w:val="Email"/>
        <w:tag w:val=""/>
        <w:id w:val="1889536063"/>
        <w:placeholder>
          <w:docPart w:val="DC30D58136A243EF9DAE511C4017C93E"/>
        </w:placeholder>
        <w:dataBinding w:prefixMappings="xmlns:ns0='http://schemas.microsoft.com/office/2006/coverPageProps' " w:xpath="/ns0:CoverPageProperties[1]/ns0:CompanyEmail[1]" w:storeItemID="{55AF091B-3C7A-41E3-B477-F2FDAA23CFDA}"/>
        <w:text/>
      </w:sdtPr>
      <w:sdtEndPr/>
      <w:sdtContent>
        <w:p w:rsidR="00C11D34" w:rsidRPr="007D00FC" w:rsidRDefault="00406569" w:rsidP="00210938">
          <w:pPr>
            <w:pStyle w:val="ContactInfo"/>
            <w:ind w:left="284" w:right="531"/>
            <w:rPr>
              <w:color w:val="0C2C5C"/>
              <w:lang w:val="ru-RU"/>
            </w:rPr>
          </w:pPr>
          <w:r w:rsidRPr="007D00FC">
            <w:rPr>
              <w:color w:val="0C2C5C"/>
              <w:lang w:val="ru-RU"/>
            </w:rPr>
            <w:t>L_Dimitrova_2017@abv.bg</w:t>
          </w:r>
        </w:p>
      </w:sdtContent>
    </w:sdt>
    <w:p w:rsidR="00C11D34" w:rsidRPr="007D00FC" w:rsidRDefault="003C2E6C" w:rsidP="00210938">
      <w:pPr>
        <w:pStyle w:val="ContactInfo"/>
        <w:ind w:left="284" w:right="531"/>
        <w:rPr>
          <w:lang w:val="ru-RU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1410335" cy="8667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0C1" w:rsidRPr="00210938" w:rsidRDefault="00210938" w:rsidP="00254F3E">
                            <w:pPr>
                              <w:pStyle w:val="CAPTURE-h2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t>23. 24. 25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.65pt;width:111.05pt;height:68.2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" stroked="f">
                <v:textbox>
                  <w:txbxContent>
                    <w:p w:rsidR="003710C1" w:rsidRPr="00210938" w:rsidRDefault="00210938" w:rsidP="00254F3E">
                      <w:pPr>
                        <w:pStyle w:val="CAPTURE-h2"/>
                        <w:rPr>
                          <w:sz w:val="36"/>
                          <w:szCs w:val="36"/>
                        </w:rPr>
                      </w:pPr>
                      <w:r>
                        <w:t>23. 24. 25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lang w:val="ru-RU"/>
          </w:rPr>
          <w:alias w:val="Telephone"/>
          <w:tag w:val="Telephone"/>
          <w:id w:val="599758962"/>
          <w:placeholder>
            <w:docPart w:val="27DF01C6F27C471680C1AADE14DF9D3F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EndPr/>
        <w:sdtContent>
          <w:r w:rsidR="00043483" w:rsidRPr="007D00FC">
            <w:rPr>
              <w:lang w:val="ru-RU"/>
            </w:rPr>
            <w:t>+359 896 898 148</w:t>
          </w:r>
        </w:sdtContent>
      </w:sdt>
    </w:p>
    <w:p w:rsidR="00C11D34" w:rsidRPr="00712F00" w:rsidRDefault="00210938" w:rsidP="00712F00">
      <w:pPr>
        <w:pStyle w:val="CAPTURE-h2"/>
        <w:pBdr>
          <w:left w:val="single" w:sz="4" w:space="31" w:color="7E97AD" w:themeColor="accent1"/>
          <w:bottom w:val="single" w:sz="4" w:space="15" w:color="7E97AD" w:themeColor="accent1"/>
        </w:pBdr>
        <w:rPr>
          <w:sz w:val="32"/>
          <w:szCs w:val="20"/>
          <w:lang w:val="bg-BG"/>
        </w:rPr>
      </w:pPr>
      <w:r w:rsidRPr="00210938">
        <w:rPr>
          <w:sz w:val="32"/>
          <w:szCs w:val="20"/>
          <w:lang w:val="bg-BG"/>
        </w:rPr>
        <w:t>Героите  говорят и се движат</w:t>
      </w:r>
      <w:r w:rsidRPr="00712F00">
        <w:rPr>
          <w:lang w:val="ru-RU"/>
        </w:rPr>
        <w:br/>
      </w:r>
    </w:p>
    <w:tbl>
      <w:tblPr>
        <w:tblStyle w:val="ResumeTable"/>
        <w:tblW w:w="5000" w:type="pct"/>
        <w:tblInd w:w="284" w:type="dxa"/>
        <w:tblLayout w:type="fixed"/>
        <w:tblLook w:val="04A0" w:firstRow="1" w:lastRow="0" w:firstColumn="1" w:lastColumn="0" w:noHBand="0" w:noVBand="1"/>
        <w:tblDescription w:val="Resume"/>
      </w:tblPr>
      <w:tblGrid>
        <w:gridCol w:w="3229"/>
        <w:gridCol w:w="31"/>
        <w:gridCol w:w="12049"/>
      </w:tblGrid>
      <w:tr w:rsidR="00AD5E6D" w:rsidRPr="007F1B3B" w:rsidTr="00433503">
        <w:trPr>
          <w:trHeight w:val="1988"/>
        </w:trPr>
        <w:tc>
          <w:tcPr>
            <w:tcW w:w="3229" w:type="dxa"/>
            <w:vAlign w:val="center"/>
          </w:tcPr>
          <w:p w:rsidR="00C11D34" w:rsidRPr="00D760D9" w:rsidRDefault="00603D96" w:rsidP="00292E47">
            <w:pPr>
              <w:pStyle w:val="Name"/>
              <w:ind w:right="3"/>
              <w:jc w:val="center"/>
              <w:rPr>
                <w:sz w:val="24"/>
                <w:szCs w:val="24"/>
                <w:lang w:val="bg-BG"/>
              </w:rPr>
            </w:pPr>
            <w:r w:rsidRPr="00D760D9">
              <w:rPr>
                <w:sz w:val="24"/>
                <w:szCs w:val="24"/>
                <w:lang w:val="bg-BG"/>
              </w:rPr>
              <w:t>цели и компетентности</w:t>
            </w:r>
          </w:p>
        </w:tc>
        <w:tc>
          <w:tcPr>
            <w:tcW w:w="31" w:type="dxa"/>
          </w:tcPr>
          <w:p w:rsidR="00C11D34" w:rsidRDefault="00C11D34"/>
        </w:tc>
        <w:tc>
          <w:tcPr>
            <w:tcW w:w="12049" w:type="dxa"/>
          </w:tcPr>
          <w:p w:rsidR="00712F00" w:rsidRDefault="007F1B3B" w:rsidP="002B7971">
            <w:pPr>
              <w:pStyle w:val="Recipient"/>
              <w:ind w:right="137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</w:t>
            </w:r>
            <w:r w:rsidR="00603D96">
              <w:rPr>
                <w:sz w:val="28"/>
                <w:szCs w:val="28"/>
                <w:lang w:val="bg-BG"/>
              </w:rPr>
              <w:t xml:space="preserve">Обобщаване  и затвърдяване на знанията и уменията </w:t>
            </w:r>
          </w:p>
          <w:p w:rsidR="00292E47" w:rsidRDefault="00603D96" w:rsidP="00A56373">
            <w:pPr>
              <w:pStyle w:val="Recipient"/>
              <w:ind w:left="117" w:right="137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Учениците използват блокове за </w:t>
            </w:r>
            <w:r w:rsidR="00712F00">
              <w:rPr>
                <w:sz w:val="28"/>
                <w:szCs w:val="28"/>
                <w:lang w:val="bg-BG"/>
              </w:rPr>
              <w:t>движение,</w:t>
            </w:r>
            <w:r w:rsidR="00731A8A">
              <w:rPr>
                <w:sz w:val="28"/>
                <w:szCs w:val="28"/>
                <w:lang w:val="bg-BG"/>
              </w:rPr>
              <w:t xml:space="preserve"> </w:t>
            </w:r>
            <w:r w:rsidR="00712F00">
              <w:rPr>
                <w:sz w:val="28"/>
                <w:szCs w:val="28"/>
                <w:lang w:val="bg-BG"/>
              </w:rPr>
              <w:t>външност,</w:t>
            </w:r>
            <w:r w:rsidR="00731A8A">
              <w:rPr>
                <w:sz w:val="28"/>
                <w:szCs w:val="28"/>
                <w:lang w:val="bg-BG"/>
              </w:rPr>
              <w:t xml:space="preserve"> </w:t>
            </w:r>
            <w:r w:rsidR="00712F00">
              <w:rPr>
                <w:sz w:val="28"/>
                <w:szCs w:val="28"/>
                <w:lang w:val="bg-BG"/>
              </w:rPr>
              <w:t>звук</w:t>
            </w:r>
            <w:r>
              <w:rPr>
                <w:sz w:val="28"/>
                <w:szCs w:val="28"/>
                <w:lang w:val="bg-BG"/>
              </w:rPr>
              <w:t>.</w:t>
            </w:r>
          </w:p>
          <w:p w:rsidR="00712F00" w:rsidRDefault="00712F00" w:rsidP="00A56373">
            <w:pPr>
              <w:pStyle w:val="Recipient"/>
              <w:ind w:left="117" w:right="137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Разбират същ</w:t>
            </w:r>
            <w:r w:rsidR="00D760D9">
              <w:rPr>
                <w:sz w:val="28"/>
                <w:szCs w:val="28"/>
                <w:lang w:val="bg-BG"/>
              </w:rPr>
              <w:t xml:space="preserve">ността на </w:t>
            </w:r>
            <w:r>
              <w:rPr>
                <w:sz w:val="28"/>
                <w:szCs w:val="28"/>
                <w:lang w:val="bg-BG"/>
              </w:rPr>
              <w:t>използваните блокове.</w:t>
            </w:r>
          </w:p>
          <w:p w:rsidR="00587B44" w:rsidRDefault="00587B44" w:rsidP="00A56373">
            <w:pPr>
              <w:pStyle w:val="Recipient"/>
              <w:ind w:left="117" w:right="137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Усвоени знания за</w:t>
            </w:r>
            <w:r w:rsidR="00712F00">
              <w:rPr>
                <w:sz w:val="28"/>
                <w:szCs w:val="28"/>
                <w:lang w:val="bg-BG"/>
              </w:rPr>
              <w:t xml:space="preserve"> добавяне на спрайт и декор, движение на героите,</w:t>
            </w:r>
          </w:p>
          <w:p w:rsidR="00587B44" w:rsidRPr="007D00FC" w:rsidRDefault="00587B44" w:rsidP="000171EB">
            <w:pPr>
              <w:pStyle w:val="Recipient"/>
              <w:ind w:left="117" w:right="137"/>
              <w:rPr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Умеят да </w:t>
            </w:r>
            <w:r w:rsidR="00712F00">
              <w:rPr>
                <w:sz w:val="28"/>
                <w:szCs w:val="28"/>
                <w:lang w:val="bg-BG"/>
              </w:rPr>
              <w:t>влачат блок</w:t>
            </w:r>
            <w:r w:rsidR="00731A8A">
              <w:rPr>
                <w:sz w:val="28"/>
                <w:szCs w:val="28"/>
                <w:lang w:val="bg-BG"/>
              </w:rPr>
              <w:t>ове</w:t>
            </w:r>
            <w:r w:rsidR="00712F00">
              <w:rPr>
                <w:sz w:val="28"/>
                <w:szCs w:val="28"/>
                <w:lang w:val="bg-BG"/>
              </w:rPr>
              <w:t>.</w:t>
            </w:r>
          </w:p>
        </w:tc>
      </w:tr>
      <w:tr w:rsidR="00D760D9" w:rsidRPr="00D128C1" w:rsidTr="002B7971">
        <w:trPr>
          <w:trHeight w:val="1093"/>
        </w:trPr>
        <w:tc>
          <w:tcPr>
            <w:tcW w:w="3229" w:type="dxa"/>
            <w:vAlign w:val="center"/>
          </w:tcPr>
          <w:p w:rsidR="00D760D9" w:rsidRPr="00D760D9" w:rsidRDefault="00D760D9" w:rsidP="002B63F8">
            <w:pPr>
              <w:pStyle w:val="Name"/>
              <w:ind w:right="3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Допълни</w:t>
            </w:r>
            <w:r w:rsidR="002B63F8">
              <w:rPr>
                <w:sz w:val="24"/>
                <w:szCs w:val="24"/>
                <w:lang w:val="bg-BG"/>
              </w:rPr>
              <w:t>т</w:t>
            </w:r>
            <w:r>
              <w:rPr>
                <w:sz w:val="24"/>
                <w:szCs w:val="24"/>
                <w:lang w:val="bg-BG"/>
              </w:rPr>
              <w:t>елни материали</w:t>
            </w:r>
          </w:p>
        </w:tc>
        <w:tc>
          <w:tcPr>
            <w:tcW w:w="31" w:type="dxa"/>
          </w:tcPr>
          <w:p w:rsidR="00D760D9" w:rsidRDefault="00D760D9"/>
        </w:tc>
        <w:tc>
          <w:tcPr>
            <w:tcW w:w="12049" w:type="dxa"/>
          </w:tcPr>
          <w:p w:rsidR="00D760D9" w:rsidRDefault="00587B44" w:rsidP="000171EB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Електронни</w:t>
            </w:r>
            <w:r w:rsidR="000171EB">
              <w:rPr>
                <w:sz w:val="28"/>
                <w:szCs w:val="28"/>
                <w:lang w:val="bg-BG"/>
              </w:rPr>
              <w:t xml:space="preserve"> </w:t>
            </w:r>
            <w:r>
              <w:rPr>
                <w:sz w:val="28"/>
                <w:szCs w:val="28"/>
                <w:lang w:val="bg-BG"/>
              </w:rPr>
              <w:t>ресурси</w:t>
            </w:r>
            <w:r w:rsidR="000171EB">
              <w:rPr>
                <w:sz w:val="28"/>
                <w:szCs w:val="28"/>
                <w:lang w:val="bg-BG"/>
              </w:rPr>
              <w:br/>
            </w:r>
            <w:hyperlink r:id="rId12" w:history="1">
              <w:r w:rsidR="000171EB">
                <w:rPr>
                  <w:rStyle w:val="Hyperlink"/>
                </w:rPr>
                <w:t>https</w:t>
              </w:r>
              <w:r w:rsidR="000171EB" w:rsidRPr="000171EB">
                <w:rPr>
                  <w:rStyle w:val="Hyperlink"/>
                  <w:lang w:val="ru-RU"/>
                </w:rPr>
                <w:t>://</w:t>
              </w:r>
              <w:r w:rsidR="000171EB">
                <w:rPr>
                  <w:rStyle w:val="Hyperlink"/>
                </w:rPr>
                <w:t>scratch</w:t>
              </w:r>
              <w:r w:rsidR="000171EB" w:rsidRPr="000171EB">
                <w:rPr>
                  <w:rStyle w:val="Hyperlink"/>
                  <w:lang w:val="ru-RU"/>
                </w:rPr>
                <w:t>.</w:t>
              </w:r>
              <w:proofErr w:type="spellStart"/>
              <w:r w:rsidR="000171EB">
                <w:rPr>
                  <w:rStyle w:val="Hyperlink"/>
                </w:rPr>
                <w:t>mit</w:t>
              </w:r>
              <w:proofErr w:type="spellEnd"/>
              <w:r w:rsidR="000171EB" w:rsidRPr="000171EB">
                <w:rPr>
                  <w:rStyle w:val="Hyperlink"/>
                  <w:lang w:val="ru-RU"/>
                </w:rPr>
                <w:t>.</w:t>
              </w:r>
              <w:proofErr w:type="spellStart"/>
              <w:r w:rsidR="000171EB">
                <w:rPr>
                  <w:rStyle w:val="Hyperlink"/>
                </w:rPr>
                <w:t>edu</w:t>
              </w:r>
              <w:proofErr w:type="spellEnd"/>
              <w:r w:rsidR="000171EB" w:rsidRPr="000171EB">
                <w:rPr>
                  <w:rStyle w:val="Hyperlink"/>
                  <w:lang w:val="ru-RU"/>
                </w:rPr>
                <w:t>/</w:t>
              </w:r>
            </w:hyperlink>
          </w:p>
          <w:p w:rsidR="00015C06" w:rsidRDefault="00EA3126" w:rsidP="000171EB">
            <w:pPr>
              <w:ind w:left="1274"/>
              <w:rPr>
                <w:lang w:val="bg-BG"/>
              </w:rPr>
            </w:pPr>
            <w:hyperlink r:id="rId13" w:history="1">
              <w:r w:rsidR="00015C06" w:rsidRPr="00593661">
                <w:rPr>
                  <w:rStyle w:val="Hyperlink"/>
                </w:rPr>
                <w:t>https</w:t>
              </w:r>
              <w:r w:rsidR="00015C06" w:rsidRPr="00593661">
                <w:rPr>
                  <w:rStyle w:val="Hyperlink"/>
                  <w:lang w:val="bg-BG"/>
                </w:rPr>
                <w:t>://</w:t>
              </w:r>
              <w:r w:rsidR="00015C06" w:rsidRPr="00593661">
                <w:rPr>
                  <w:rStyle w:val="Hyperlink"/>
                </w:rPr>
                <w:t>learningapps</w:t>
              </w:r>
              <w:r w:rsidR="00015C06" w:rsidRPr="00593661">
                <w:rPr>
                  <w:rStyle w:val="Hyperlink"/>
                  <w:lang w:val="bg-BG"/>
                </w:rPr>
                <w:t>.</w:t>
              </w:r>
              <w:r w:rsidR="00015C06" w:rsidRPr="00593661">
                <w:rPr>
                  <w:rStyle w:val="Hyperlink"/>
                </w:rPr>
                <w:t>org</w:t>
              </w:r>
              <w:r w:rsidR="00015C06" w:rsidRPr="00593661">
                <w:rPr>
                  <w:rStyle w:val="Hyperlink"/>
                  <w:lang w:val="bg-BG"/>
                </w:rPr>
                <w:t>/</w:t>
              </w:r>
              <w:r w:rsidR="00015C06" w:rsidRPr="00593661">
                <w:rPr>
                  <w:rStyle w:val="Hyperlink"/>
                </w:rPr>
                <w:t>display</w:t>
              </w:r>
              <w:r w:rsidR="00015C06" w:rsidRPr="00593661">
                <w:rPr>
                  <w:rStyle w:val="Hyperlink"/>
                  <w:lang w:val="bg-BG"/>
                </w:rPr>
                <w:t>?</w:t>
              </w:r>
              <w:r w:rsidR="00015C06" w:rsidRPr="00593661">
                <w:rPr>
                  <w:rStyle w:val="Hyperlink"/>
                </w:rPr>
                <w:t>v</w:t>
              </w:r>
              <w:r w:rsidR="00015C06" w:rsidRPr="00593661">
                <w:rPr>
                  <w:rStyle w:val="Hyperlink"/>
                  <w:lang w:val="bg-BG"/>
                </w:rPr>
                <w:t>=</w:t>
              </w:r>
              <w:proofErr w:type="spellStart"/>
              <w:r w:rsidR="00015C06" w:rsidRPr="00593661">
                <w:rPr>
                  <w:rStyle w:val="Hyperlink"/>
                </w:rPr>
                <w:t>pnjna</w:t>
              </w:r>
              <w:proofErr w:type="spellEnd"/>
              <w:r w:rsidR="00015C06" w:rsidRPr="00593661">
                <w:rPr>
                  <w:rStyle w:val="Hyperlink"/>
                  <w:lang w:val="bg-BG"/>
                </w:rPr>
                <w:t>4</w:t>
              </w:r>
              <w:r w:rsidR="00015C06" w:rsidRPr="00593661">
                <w:rPr>
                  <w:rStyle w:val="Hyperlink"/>
                </w:rPr>
                <w:t>t</w:t>
              </w:r>
              <w:r w:rsidR="00015C06" w:rsidRPr="00593661">
                <w:rPr>
                  <w:rStyle w:val="Hyperlink"/>
                  <w:lang w:val="bg-BG"/>
                </w:rPr>
                <w:t>1</w:t>
              </w:r>
              <w:r w:rsidR="00015C06" w:rsidRPr="00593661">
                <w:rPr>
                  <w:rStyle w:val="Hyperlink"/>
                </w:rPr>
                <w:t>v</w:t>
              </w:r>
              <w:r w:rsidR="00015C06" w:rsidRPr="00593661">
                <w:rPr>
                  <w:rStyle w:val="Hyperlink"/>
                  <w:lang w:val="bg-BG"/>
                </w:rPr>
                <w:t>20</w:t>
              </w:r>
            </w:hyperlink>
          </w:p>
          <w:p w:rsidR="00587B44" w:rsidRDefault="00EA3126" w:rsidP="000171EB">
            <w:pPr>
              <w:ind w:left="1274"/>
              <w:rPr>
                <w:lang w:val="bg-BG"/>
              </w:rPr>
            </w:pPr>
            <w:hyperlink r:id="rId14" w:history="1">
              <w:r w:rsidR="00015C06" w:rsidRPr="00593661">
                <w:rPr>
                  <w:rStyle w:val="Hyperlink"/>
                </w:rPr>
                <w:t>https</w:t>
              </w:r>
              <w:r w:rsidR="00015C06" w:rsidRPr="00593661">
                <w:rPr>
                  <w:rStyle w:val="Hyperlink"/>
                  <w:lang w:val="bg-BG"/>
                </w:rPr>
                <w:t>://</w:t>
              </w:r>
              <w:proofErr w:type="spellStart"/>
              <w:r w:rsidR="00015C06" w:rsidRPr="00593661">
                <w:rPr>
                  <w:rStyle w:val="Hyperlink"/>
                </w:rPr>
                <w:t>learningapps</w:t>
              </w:r>
              <w:proofErr w:type="spellEnd"/>
              <w:r w:rsidR="00015C06" w:rsidRPr="00593661">
                <w:rPr>
                  <w:rStyle w:val="Hyperlink"/>
                  <w:lang w:val="bg-BG"/>
                </w:rPr>
                <w:t>.</w:t>
              </w:r>
              <w:r w:rsidR="00015C06" w:rsidRPr="00593661">
                <w:rPr>
                  <w:rStyle w:val="Hyperlink"/>
                </w:rPr>
                <w:t>org</w:t>
              </w:r>
              <w:r w:rsidR="00015C06" w:rsidRPr="00593661">
                <w:rPr>
                  <w:rStyle w:val="Hyperlink"/>
                  <w:lang w:val="bg-BG"/>
                </w:rPr>
                <w:t>/</w:t>
              </w:r>
              <w:r w:rsidR="00015C06" w:rsidRPr="00593661">
                <w:rPr>
                  <w:rStyle w:val="Hyperlink"/>
                </w:rPr>
                <w:t>display</w:t>
              </w:r>
              <w:r w:rsidR="00015C06" w:rsidRPr="00593661">
                <w:rPr>
                  <w:rStyle w:val="Hyperlink"/>
                  <w:lang w:val="bg-BG"/>
                </w:rPr>
                <w:t>?</w:t>
              </w:r>
              <w:r w:rsidR="00015C06" w:rsidRPr="00593661">
                <w:rPr>
                  <w:rStyle w:val="Hyperlink"/>
                </w:rPr>
                <w:t>v</w:t>
              </w:r>
              <w:r w:rsidR="00015C06" w:rsidRPr="00593661">
                <w:rPr>
                  <w:rStyle w:val="Hyperlink"/>
                  <w:lang w:val="bg-BG"/>
                </w:rPr>
                <w:t>=</w:t>
              </w:r>
              <w:proofErr w:type="spellStart"/>
              <w:r w:rsidR="00015C06" w:rsidRPr="00593661">
                <w:rPr>
                  <w:rStyle w:val="Hyperlink"/>
                </w:rPr>
                <w:t>pkwrhhdq</w:t>
              </w:r>
              <w:proofErr w:type="spellEnd"/>
              <w:r w:rsidR="00015C06" w:rsidRPr="00593661">
                <w:rPr>
                  <w:rStyle w:val="Hyperlink"/>
                  <w:lang w:val="bg-BG"/>
                </w:rPr>
                <w:t>520</w:t>
              </w:r>
            </w:hyperlink>
          </w:p>
          <w:p w:rsidR="00015C06" w:rsidRPr="00015C06" w:rsidRDefault="00015C06" w:rsidP="000171EB">
            <w:pPr>
              <w:ind w:left="1274"/>
              <w:rPr>
                <w:lang w:val="bg-BG"/>
              </w:rPr>
            </w:pPr>
          </w:p>
        </w:tc>
      </w:tr>
    </w:tbl>
    <w:p w:rsidR="00433503" w:rsidRDefault="00433503" w:rsidP="00292E47">
      <w:pPr>
        <w:pStyle w:val="Name"/>
        <w:ind w:right="3"/>
        <w:jc w:val="center"/>
        <w:rPr>
          <w:sz w:val="24"/>
          <w:szCs w:val="24"/>
          <w:lang w:val="bg-BG"/>
        </w:rPr>
        <w:sectPr w:rsidR="00433503" w:rsidSect="00433503">
          <w:footerReference w:type="default" r:id="rId15"/>
          <w:pgSz w:w="15840" w:h="12240" w:orient="landscape" w:code="1"/>
          <w:pgMar w:top="0" w:right="531" w:bottom="49" w:left="0" w:header="720" w:footer="720" w:gutter="0"/>
          <w:pgNumType w:start="1"/>
          <w:cols w:space="720"/>
          <w:titlePg/>
          <w:docGrid w:linePitch="360"/>
        </w:sectPr>
      </w:pPr>
    </w:p>
    <w:tbl>
      <w:tblPr>
        <w:tblStyle w:val="ResumeTable"/>
        <w:tblW w:w="5000" w:type="pct"/>
        <w:tblInd w:w="284" w:type="dxa"/>
        <w:tblLayout w:type="fixed"/>
        <w:tblLook w:val="04A0" w:firstRow="1" w:lastRow="0" w:firstColumn="1" w:lastColumn="0" w:noHBand="0" w:noVBand="1"/>
        <w:tblDescription w:val="Resume"/>
      </w:tblPr>
      <w:tblGrid>
        <w:gridCol w:w="1543"/>
        <w:gridCol w:w="25"/>
        <w:gridCol w:w="5726"/>
      </w:tblGrid>
      <w:tr w:rsidR="00D760D9" w:rsidRPr="00D128C1" w:rsidTr="00433503">
        <w:trPr>
          <w:trHeight w:val="16"/>
        </w:trPr>
        <w:tc>
          <w:tcPr>
            <w:tcW w:w="3229" w:type="dxa"/>
            <w:vAlign w:val="center"/>
          </w:tcPr>
          <w:p w:rsidR="00D760D9" w:rsidRDefault="00D760D9" w:rsidP="00292E47">
            <w:pPr>
              <w:pStyle w:val="Name"/>
              <w:ind w:right="3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междупредметни връзки</w:t>
            </w:r>
          </w:p>
        </w:tc>
        <w:tc>
          <w:tcPr>
            <w:tcW w:w="31" w:type="dxa"/>
          </w:tcPr>
          <w:p w:rsidR="00D760D9" w:rsidRDefault="00D760D9"/>
        </w:tc>
        <w:tc>
          <w:tcPr>
            <w:tcW w:w="12049" w:type="dxa"/>
          </w:tcPr>
          <w:p w:rsidR="00A56373" w:rsidRDefault="00D760D9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Български език</w:t>
            </w:r>
          </w:p>
          <w:p w:rsidR="00D760D9" w:rsidRDefault="00A56373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Английски език</w:t>
            </w:r>
            <w:r w:rsidR="00D760D9">
              <w:rPr>
                <w:sz w:val="28"/>
                <w:szCs w:val="28"/>
                <w:lang w:val="bg-BG"/>
              </w:rPr>
              <w:br/>
            </w:r>
            <w:r w:rsidR="00587B44">
              <w:rPr>
                <w:sz w:val="28"/>
                <w:szCs w:val="28"/>
                <w:lang w:val="bg-BG"/>
              </w:rPr>
              <w:t>М</w:t>
            </w:r>
            <w:r w:rsidR="00D760D9">
              <w:rPr>
                <w:sz w:val="28"/>
                <w:szCs w:val="28"/>
                <w:lang w:val="bg-BG"/>
              </w:rPr>
              <w:t>атематика</w:t>
            </w:r>
            <w:r w:rsidR="00D760D9">
              <w:rPr>
                <w:sz w:val="28"/>
                <w:szCs w:val="28"/>
                <w:lang w:val="bg-BG"/>
              </w:rPr>
              <w:br/>
            </w:r>
            <w:r w:rsidR="00587B44">
              <w:rPr>
                <w:sz w:val="28"/>
                <w:szCs w:val="28"/>
                <w:lang w:val="bg-BG"/>
              </w:rPr>
              <w:t>И</w:t>
            </w:r>
            <w:r w:rsidR="00D760D9">
              <w:rPr>
                <w:sz w:val="28"/>
                <w:szCs w:val="28"/>
                <w:lang w:val="bg-BG"/>
              </w:rPr>
              <w:t>зобразително из</w:t>
            </w:r>
            <w:r w:rsidR="00587B44">
              <w:rPr>
                <w:sz w:val="28"/>
                <w:szCs w:val="28"/>
                <w:lang w:val="bg-BG"/>
              </w:rPr>
              <w:t>куство</w:t>
            </w:r>
          </w:p>
          <w:p w:rsidR="00A56373" w:rsidRDefault="00A56373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Човекът и природата</w:t>
            </w:r>
          </w:p>
          <w:p w:rsidR="00A56373" w:rsidRPr="001C0FAF" w:rsidRDefault="00A56373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Човекът и обществото</w:t>
            </w:r>
          </w:p>
        </w:tc>
      </w:tr>
    </w:tbl>
    <w:p w:rsidR="00433503" w:rsidRPr="00731A8A" w:rsidRDefault="00433503" w:rsidP="005016F4">
      <w:pPr>
        <w:pStyle w:val="Name"/>
        <w:ind w:left="0" w:right="3"/>
        <w:rPr>
          <w:lang w:val="ru-RU"/>
        </w:rPr>
        <w:sectPr w:rsidR="00433503" w:rsidRPr="00731A8A" w:rsidSect="00433503">
          <w:type w:val="continuous"/>
          <w:pgSz w:w="15840" w:h="12240" w:orient="landscape" w:code="1"/>
          <w:pgMar w:top="0" w:right="531" w:bottom="49" w:left="0" w:header="720" w:footer="720" w:gutter="0"/>
          <w:pgNumType w:start="1"/>
          <w:cols w:num="2" w:space="720"/>
          <w:titlePg/>
          <w:docGrid w:linePitch="360"/>
        </w:sectPr>
      </w:pPr>
    </w:p>
    <w:tbl>
      <w:tblPr>
        <w:tblStyle w:val="ResumeTable"/>
        <w:tblW w:w="5000" w:type="pct"/>
        <w:tblInd w:w="284" w:type="dxa"/>
        <w:tblLayout w:type="fixed"/>
        <w:tblLook w:val="04A0" w:firstRow="1" w:lastRow="0" w:firstColumn="1" w:lastColumn="0" w:noHBand="0" w:noVBand="1"/>
        <w:tblDescription w:val="Resume"/>
      </w:tblPr>
      <w:tblGrid>
        <w:gridCol w:w="3229"/>
        <w:gridCol w:w="31"/>
        <w:gridCol w:w="12049"/>
      </w:tblGrid>
      <w:tr w:rsidR="001C0FAF" w:rsidRPr="00210938" w:rsidTr="00433503">
        <w:trPr>
          <w:trHeight w:val="9344"/>
        </w:trPr>
        <w:tc>
          <w:tcPr>
            <w:tcW w:w="3229" w:type="dxa"/>
            <w:vAlign w:val="center"/>
          </w:tcPr>
          <w:p w:rsidR="001C0FAF" w:rsidRDefault="00EA3126" w:rsidP="005016F4">
            <w:pPr>
              <w:pStyle w:val="Name"/>
              <w:ind w:left="0" w:right="3"/>
              <w:rPr>
                <w:rStyle w:val="Hyperlink"/>
                <w:caps w:val="0"/>
                <w:sz w:val="16"/>
                <w:szCs w:val="16"/>
                <w:lang w:val="ru-RU"/>
              </w:rPr>
            </w:pPr>
            <w:hyperlink r:id="rId16" w:history="1">
              <w:r w:rsidR="00835F34" w:rsidRPr="00835F34">
                <w:rPr>
                  <w:rStyle w:val="Hyperlink"/>
                  <w:caps w:val="0"/>
                  <w:sz w:val="16"/>
                  <w:szCs w:val="16"/>
                </w:rPr>
                <w:t>http</w:t>
              </w:r>
              <w:r w:rsidR="00835F34" w:rsidRPr="00731A8A">
                <w:rPr>
                  <w:rStyle w:val="Hyperlink"/>
                  <w:caps w:val="0"/>
                  <w:sz w:val="16"/>
                  <w:szCs w:val="16"/>
                  <w:lang w:val="ru-RU"/>
                </w:rPr>
                <w:t>://</w:t>
              </w:r>
              <w:proofErr w:type="spellStart"/>
              <w:r w:rsidR="00835F34" w:rsidRPr="00835F34">
                <w:rPr>
                  <w:rStyle w:val="Hyperlink"/>
                  <w:caps w:val="0"/>
                  <w:sz w:val="16"/>
                  <w:szCs w:val="16"/>
                </w:rPr>
                <w:t>bg</w:t>
              </w:r>
              <w:proofErr w:type="spellEnd"/>
              <w:r w:rsidR="00835F34" w:rsidRPr="00731A8A">
                <w:rPr>
                  <w:rStyle w:val="Hyperlink"/>
                  <w:caps w:val="0"/>
                  <w:sz w:val="16"/>
                  <w:szCs w:val="16"/>
                  <w:lang w:val="ru-RU"/>
                </w:rPr>
                <w:t>.</w:t>
              </w:r>
              <w:r w:rsidR="00835F34" w:rsidRPr="00835F34">
                <w:rPr>
                  <w:rStyle w:val="Hyperlink"/>
                  <w:caps w:val="0"/>
                  <w:sz w:val="16"/>
                  <w:szCs w:val="16"/>
                </w:rPr>
                <w:t>e</w:t>
              </w:r>
              <w:r w:rsidR="00835F34" w:rsidRPr="00731A8A">
                <w:rPr>
                  <w:rStyle w:val="Hyperlink"/>
                  <w:caps w:val="0"/>
                  <w:sz w:val="16"/>
                  <w:szCs w:val="16"/>
                  <w:lang w:val="ru-RU"/>
                </w:rPr>
                <w:t>-</w:t>
              </w:r>
              <w:proofErr w:type="spellStart"/>
              <w:r w:rsidR="00835F34" w:rsidRPr="00835F34">
                <w:rPr>
                  <w:rStyle w:val="Hyperlink"/>
                  <w:caps w:val="0"/>
                  <w:sz w:val="16"/>
                  <w:szCs w:val="16"/>
                </w:rPr>
                <w:t>prosveta</w:t>
              </w:r>
              <w:proofErr w:type="spellEnd"/>
              <w:r w:rsidR="00835F34" w:rsidRPr="00731A8A">
                <w:rPr>
                  <w:rStyle w:val="Hyperlink"/>
                  <w:caps w:val="0"/>
                  <w:sz w:val="16"/>
                  <w:szCs w:val="16"/>
                  <w:lang w:val="ru-RU"/>
                </w:rPr>
                <w:t>.</w:t>
              </w:r>
              <w:proofErr w:type="spellStart"/>
              <w:r w:rsidR="00835F34" w:rsidRPr="00835F34">
                <w:rPr>
                  <w:rStyle w:val="Hyperlink"/>
                  <w:caps w:val="0"/>
                  <w:sz w:val="16"/>
                  <w:szCs w:val="16"/>
                </w:rPr>
                <w:t>bg</w:t>
              </w:r>
              <w:proofErr w:type="spellEnd"/>
              <w:r w:rsidR="00835F34" w:rsidRPr="00731A8A">
                <w:rPr>
                  <w:rStyle w:val="Hyperlink"/>
                  <w:caps w:val="0"/>
                  <w:sz w:val="16"/>
                  <w:szCs w:val="16"/>
                  <w:lang w:val="ru-RU"/>
                </w:rPr>
                <w:t>/</w:t>
              </w:r>
              <w:proofErr w:type="spellStart"/>
              <w:r w:rsidR="00835F34" w:rsidRPr="00835F34">
                <w:rPr>
                  <w:rStyle w:val="Hyperlink"/>
                  <w:caps w:val="0"/>
                  <w:sz w:val="16"/>
                  <w:szCs w:val="16"/>
                </w:rPr>
                <w:t>fulldemo</w:t>
              </w:r>
              <w:proofErr w:type="spellEnd"/>
              <w:r w:rsidR="00835F34" w:rsidRPr="00731A8A">
                <w:rPr>
                  <w:rStyle w:val="Hyperlink"/>
                  <w:caps w:val="0"/>
                  <w:sz w:val="16"/>
                  <w:szCs w:val="16"/>
                  <w:lang w:val="ru-RU"/>
                </w:rPr>
                <w:t>/</w:t>
              </w:r>
              <w:proofErr w:type="spellStart"/>
              <w:r w:rsidR="00835F34" w:rsidRPr="00835F34">
                <w:rPr>
                  <w:rStyle w:val="Hyperlink"/>
                  <w:caps w:val="0"/>
                  <w:sz w:val="16"/>
                  <w:szCs w:val="16"/>
                </w:rPr>
                <w:t>jeejqlwigh</w:t>
              </w:r>
              <w:proofErr w:type="spellEnd"/>
              <w:r w:rsidR="00835F34" w:rsidRPr="00731A8A">
                <w:rPr>
                  <w:rStyle w:val="Hyperlink"/>
                  <w:caps w:val="0"/>
                  <w:sz w:val="16"/>
                  <w:szCs w:val="16"/>
                  <w:lang w:val="ru-RU"/>
                </w:rPr>
                <w:t>-938/189?</w:t>
              </w:r>
              <w:r w:rsidR="00835F34" w:rsidRPr="00835F34">
                <w:rPr>
                  <w:rStyle w:val="Hyperlink"/>
                  <w:caps w:val="0"/>
                  <w:sz w:val="16"/>
                  <w:szCs w:val="16"/>
                </w:rPr>
                <w:t>page</w:t>
              </w:r>
              <w:r w:rsidR="00835F34" w:rsidRPr="00731A8A">
                <w:rPr>
                  <w:rStyle w:val="Hyperlink"/>
                  <w:caps w:val="0"/>
                  <w:sz w:val="16"/>
                  <w:szCs w:val="16"/>
                  <w:lang w:val="ru-RU"/>
                </w:rPr>
                <w:t>=49</w:t>
              </w:r>
            </w:hyperlink>
          </w:p>
          <w:p w:rsidR="00D128C1" w:rsidRPr="00D128C1" w:rsidRDefault="00D128C1" w:rsidP="00D128C1">
            <w:pPr>
              <w:rPr>
                <w:lang w:val="ru-RU"/>
              </w:rPr>
            </w:pPr>
            <w:r w:rsidRPr="00D128C1">
              <w:rPr>
                <w:lang w:val="bg-BG"/>
              </w:rPr>
              <w:drawing>
                <wp:inline distT="0" distB="0" distL="0" distR="0">
                  <wp:extent cx="531579" cy="304800"/>
                  <wp:effectExtent l="0" t="0" r="1905" b="0"/>
                  <wp:docPr id="2" name="Picture 2" descr="Резултат с изображение за „видео“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тат с изображение за „видео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658" cy="31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1" w:type="dxa"/>
          </w:tcPr>
          <w:p w:rsidR="001C0FAF" w:rsidRPr="00731A8A" w:rsidRDefault="001C0FAF">
            <w:pPr>
              <w:rPr>
                <w:lang w:val="ru-RU"/>
              </w:rPr>
            </w:pPr>
          </w:p>
        </w:tc>
        <w:tc>
          <w:tcPr>
            <w:tcW w:w="12049" w:type="dxa"/>
          </w:tcPr>
          <w:p w:rsidR="001C0FAF" w:rsidRPr="001C0FAF" w:rsidRDefault="00210938" w:rsidP="00587B44">
            <w:pPr>
              <w:pStyle w:val="Recipient"/>
              <w:ind w:left="203" w:right="137"/>
              <w:rPr>
                <w:sz w:val="28"/>
                <w:szCs w:val="28"/>
                <w:lang w:val="ru-RU"/>
              </w:rPr>
            </w:pPr>
            <w:r>
              <w:rPr>
                <w:noProof/>
                <w:lang w:val="bg-BG" w:eastAsia="bg-BG"/>
              </w:rPr>
              <w:drawing>
                <wp:inline distT="0" distB="0" distL="0" distR="0" wp14:anchorId="302AC29C" wp14:editId="73789749">
                  <wp:extent cx="7543800" cy="62769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92" cy="628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938" w:rsidRPr="00210938" w:rsidTr="002B7971">
        <w:trPr>
          <w:trHeight w:val="1112"/>
        </w:trPr>
        <w:tc>
          <w:tcPr>
            <w:tcW w:w="3229" w:type="dxa"/>
            <w:vAlign w:val="center"/>
          </w:tcPr>
          <w:p w:rsidR="00210938" w:rsidRPr="007F1B3B" w:rsidRDefault="00EA3126" w:rsidP="005168DF">
            <w:pPr>
              <w:pStyle w:val="Name"/>
              <w:ind w:right="3"/>
              <w:rPr>
                <w:sz w:val="16"/>
                <w:szCs w:val="16"/>
              </w:rPr>
            </w:pPr>
            <w:hyperlink r:id="rId20" w:history="1">
              <w:r w:rsidR="00835F34" w:rsidRPr="00835F34">
                <w:rPr>
                  <w:rStyle w:val="Hyperlink"/>
                  <w:caps w:val="0"/>
                  <w:sz w:val="16"/>
                  <w:szCs w:val="16"/>
                </w:rPr>
                <w:t>http</w:t>
              </w:r>
              <w:r w:rsidR="00835F34" w:rsidRPr="007F1B3B">
                <w:rPr>
                  <w:rStyle w:val="Hyperlink"/>
                  <w:caps w:val="0"/>
                  <w:sz w:val="16"/>
                  <w:szCs w:val="16"/>
                </w:rPr>
                <w:t>://</w:t>
              </w:r>
              <w:r w:rsidR="00835F34" w:rsidRPr="00835F34">
                <w:rPr>
                  <w:rStyle w:val="Hyperlink"/>
                  <w:caps w:val="0"/>
                  <w:sz w:val="16"/>
                  <w:szCs w:val="16"/>
                </w:rPr>
                <w:t>bg</w:t>
              </w:r>
              <w:r w:rsidR="00835F34" w:rsidRPr="007F1B3B">
                <w:rPr>
                  <w:rStyle w:val="Hyperlink"/>
                  <w:caps w:val="0"/>
                  <w:sz w:val="16"/>
                  <w:szCs w:val="16"/>
                </w:rPr>
                <w:t>.</w:t>
              </w:r>
              <w:r w:rsidR="00835F34" w:rsidRPr="00835F34">
                <w:rPr>
                  <w:rStyle w:val="Hyperlink"/>
                  <w:caps w:val="0"/>
                  <w:sz w:val="16"/>
                  <w:szCs w:val="16"/>
                </w:rPr>
                <w:t>e</w:t>
              </w:r>
              <w:r w:rsidR="00835F34" w:rsidRPr="007F1B3B">
                <w:rPr>
                  <w:rStyle w:val="Hyperlink"/>
                  <w:caps w:val="0"/>
                  <w:sz w:val="16"/>
                  <w:szCs w:val="16"/>
                </w:rPr>
                <w:t>-</w:t>
              </w:r>
              <w:r w:rsidR="00835F34" w:rsidRPr="00835F34">
                <w:rPr>
                  <w:rStyle w:val="Hyperlink"/>
                  <w:caps w:val="0"/>
                  <w:sz w:val="16"/>
                  <w:szCs w:val="16"/>
                </w:rPr>
                <w:t>prosveta</w:t>
              </w:r>
              <w:r w:rsidR="00835F34" w:rsidRPr="007F1B3B">
                <w:rPr>
                  <w:rStyle w:val="Hyperlink"/>
                  <w:caps w:val="0"/>
                  <w:sz w:val="16"/>
                  <w:szCs w:val="16"/>
                </w:rPr>
                <w:t>.</w:t>
              </w:r>
              <w:r w:rsidR="00835F34" w:rsidRPr="00835F34">
                <w:rPr>
                  <w:rStyle w:val="Hyperlink"/>
                  <w:caps w:val="0"/>
                  <w:sz w:val="16"/>
                  <w:szCs w:val="16"/>
                </w:rPr>
                <w:t>bg</w:t>
              </w:r>
              <w:r w:rsidR="00835F34" w:rsidRPr="007F1B3B">
                <w:rPr>
                  <w:rStyle w:val="Hyperlink"/>
                  <w:caps w:val="0"/>
                  <w:sz w:val="16"/>
                  <w:szCs w:val="16"/>
                </w:rPr>
                <w:t>/</w:t>
              </w:r>
              <w:r w:rsidR="00835F34" w:rsidRPr="00835F34">
                <w:rPr>
                  <w:rStyle w:val="Hyperlink"/>
                  <w:caps w:val="0"/>
                  <w:sz w:val="16"/>
                  <w:szCs w:val="16"/>
                </w:rPr>
                <w:t>fulldemo</w:t>
              </w:r>
              <w:r w:rsidR="00835F34" w:rsidRPr="007F1B3B">
                <w:rPr>
                  <w:rStyle w:val="Hyperlink"/>
                  <w:caps w:val="0"/>
                  <w:sz w:val="16"/>
                  <w:szCs w:val="16"/>
                </w:rPr>
                <w:t>/</w:t>
              </w:r>
              <w:r w:rsidR="00835F34" w:rsidRPr="00835F34">
                <w:rPr>
                  <w:rStyle w:val="Hyperlink"/>
                  <w:caps w:val="0"/>
                  <w:sz w:val="16"/>
                  <w:szCs w:val="16"/>
                </w:rPr>
                <w:t>jeejqlwigh</w:t>
              </w:r>
              <w:r w:rsidR="00835F34" w:rsidRPr="007F1B3B">
                <w:rPr>
                  <w:rStyle w:val="Hyperlink"/>
                  <w:caps w:val="0"/>
                  <w:sz w:val="16"/>
                  <w:szCs w:val="16"/>
                </w:rPr>
                <w:t>-938/189?</w:t>
              </w:r>
              <w:r w:rsidR="00835F34" w:rsidRPr="00835F34">
                <w:rPr>
                  <w:rStyle w:val="Hyperlink"/>
                  <w:caps w:val="0"/>
                  <w:sz w:val="16"/>
                  <w:szCs w:val="16"/>
                </w:rPr>
                <w:t>page</w:t>
              </w:r>
              <w:r w:rsidR="00835F34" w:rsidRPr="007F1B3B">
                <w:rPr>
                  <w:rStyle w:val="Hyperlink"/>
                  <w:caps w:val="0"/>
                  <w:sz w:val="16"/>
                  <w:szCs w:val="16"/>
                </w:rPr>
                <w:t>=51</w:t>
              </w:r>
            </w:hyperlink>
          </w:p>
        </w:tc>
        <w:tc>
          <w:tcPr>
            <w:tcW w:w="31" w:type="dxa"/>
          </w:tcPr>
          <w:p w:rsidR="00210938" w:rsidRPr="007F1B3B" w:rsidRDefault="00210938"/>
        </w:tc>
        <w:tc>
          <w:tcPr>
            <w:tcW w:w="12049" w:type="dxa"/>
          </w:tcPr>
          <w:p w:rsidR="00210938" w:rsidRDefault="00210938" w:rsidP="00587B44">
            <w:pPr>
              <w:pStyle w:val="Recipient"/>
              <w:ind w:left="203" w:right="137"/>
              <w:rPr>
                <w:noProof/>
                <w:lang w:eastAsia="bg-BG"/>
              </w:rPr>
            </w:pPr>
            <w:r>
              <w:rPr>
                <w:noProof/>
                <w:lang w:val="bg-BG" w:eastAsia="bg-BG"/>
              </w:rPr>
              <w:drawing>
                <wp:inline distT="0" distB="0" distL="0" distR="0" wp14:anchorId="6CD3C166" wp14:editId="12AF52C7">
                  <wp:extent cx="7562850" cy="6534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770" cy="6544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938" w:rsidRPr="00210938" w:rsidTr="002B7971">
        <w:trPr>
          <w:trHeight w:val="1112"/>
        </w:trPr>
        <w:tc>
          <w:tcPr>
            <w:tcW w:w="3229" w:type="dxa"/>
            <w:vAlign w:val="center"/>
          </w:tcPr>
          <w:p w:rsidR="00210938" w:rsidRPr="007F1B3B" w:rsidRDefault="00EA3126" w:rsidP="00835F34">
            <w:pPr>
              <w:pStyle w:val="Name"/>
              <w:ind w:right="3"/>
              <w:rPr>
                <w:sz w:val="16"/>
                <w:szCs w:val="16"/>
              </w:rPr>
            </w:pPr>
            <w:hyperlink r:id="rId22" w:history="1">
              <w:r w:rsidR="00835F34" w:rsidRPr="00835F34">
                <w:rPr>
                  <w:caps w:val="0"/>
                  <w:sz w:val="16"/>
                  <w:szCs w:val="16"/>
                </w:rPr>
                <w:t>http</w:t>
              </w:r>
              <w:r w:rsidR="00835F34" w:rsidRPr="007F1B3B">
                <w:rPr>
                  <w:caps w:val="0"/>
                  <w:sz w:val="16"/>
                  <w:szCs w:val="16"/>
                </w:rPr>
                <w:t>://</w:t>
              </w:r>
              <w:r w:rsidR="00835F34" w:rsidRPr="00835F34">
                <w:rPr>
                  <w:caps w:val="0"/>
                  <w:sz w:val="16"/>
                  <w:szCs w:val="16"/>
                </w:rPr>
                <w:t>bg</w:t>
              </w:r>
              <w:r w:rsidR="00835F34" w:rsidRPr="007F1B3B">
                <w:rPr>
                  <w:caps w:val="0"/>
                  <w:sz w:val="16"/>
                  <w:szCs w:val="16"/>
                </w:rPr>
                <w:t>.</w:t>
              </w:r>
              <w:r w:rsidR="00835F34" w:rsidRPr="00835F34">
                <w:rPr>
                  <w:caps w:val="0"/>
                  <w:sz w:val="16"/>
                  <w:szCs w:val="16"/>
                </w:rPr>
                <w:t>e</w:t>
              </w:r>
              <w:r w:rsidR="00835F34" w:rsidRPr="007F1B3B">
                <w:rPr>
                  <w:caps w:val="0"/>
                  <w:sz w:val="16"/>
                  <w:szCs w:val="16"/>
                </w:rPr>
                <w:t>-</w:t>
              </w:r>
              <w:r w:rsidR="00835F34" w:rsidRPr="00835F34">
                <w:rPr>
                  <w:caps w:val="0"/>
                  <w:sz w:val="16"/>
                  <w:szCs w:val="16"/>
                </w:rPr>
                <w:t>prosveta</w:t>
              </w:r>
              <w:r w:rsidR="00835F34" w:rsidRPr="007F1B3B">
                <w:rPr>
                  <w:caps w:val="0"/>
                  <w:sz w:val="16"/>
                  <w:szCs w:val="16"/>
                </w:rPr>
                <w:t>.</w:t>
              </w:r>
              <w:r w:rsidR="00835F34" w:rsidRPr="00835F34">
                <w:rPr>
                  <w:caps w:val="0"/>
                  <w:sz w:val="16"/>
                  <w:szCs w:val="16"/>
                </w:rPr>
                <w:t>bg</w:t>
              </w:r>
              <w:r w:rsidR="00835F34" w:rsidRPr="007F1B3B">
                <w:rPr>
                  <w:caps w:val="0"/>
                  <w:sz w:val="16"/>
                  <w:szCs w:val="16"/>
                </w:rPr>
                <w:t>/</w:t>
              </w:r>
              <w:r w:rsidR="00835F34" w:rsidRPr="00835F34">
                <w:rPr>
                  <w:caps w:val="0"/>
                  <w:sz w:val="16"/>
                  <w:szCs w:val="16"/>
                </w:rPr>
                <w:t>fulldemo</w:t>
              </w:r>
              <w:r w:rsidR="00835F34" w:rsidRPr="007F1B3B">
                <w:rPr>
                  <w:caps w:val="0"/>
                  <w:sz w:val="16"/>
                  <w:szCs w:val="16"/>
                </w:rPr>
                <w:t>/</w:t>
              </w:r>
              <w:r w:rsidR="00835F34" w:rsidRPr="00835F34">
                <w:rPr>
                  <w:caps w:val="0"/>
                  <w:sz w:val="16"/>
                  <w:szCs w:val="16"/>
                </w:rPr>
                <w:t>jeejqlwigh</w:t>
              </w:r>
              <w:r w:rsidR="00835F34" w:rsidRPr="007F1B3B">
                <w:rPr>
                  <w:caps w:val="0"/>
                  <w:sz w:val="16"/>
                  <w:szCs w:val="16"/>
                </w:rPr>
                <w:t>-938/189?</w:t>
              </w:r>
              <w:r w:rsidR="00835F34" w:rsidRPr="00835F34">
                <w:rPr>
                  <w:caps w:val="0"/>
                  <w:sz w:val="16"/>
                  <w:szCs w:val="16"/>
                </w:rPr>
                <w:t>page</w:t>
              </w:r>
              <w:r w:rsidR="00835F34" w:rsidRPr="007F1B3B">
                <w:rPr>
                  <w:caps w:val="0"/>
                  <w:sz w:val="16"/>
                  <w:szCs w:val="16"/>
                </w:rPr>
                <w:t>=53</w:t>
              </w:r>
            </w:hyperlink>
            <w:r w:rsidR="00835F34" w:rsidRPr="007F1B3B">
              <w:rPr>
                <w:caps w:val="0"/>
                <w:sz w:val="16"/>
                <w:szCs w:val="16"/>
              </w:rPr>
              <w:t>89</w:t>
            </w:r>
            <w:r w:rsidR="005168DF" w:rsidRPr="007F1B3B">
              <w:rPr>
                <w:caps w:val="0"/>
                <w:sz w:val="16"/>
                <w:szCs w:val="16"/>
              </w:rPr>
              <w:t>?</w:t>
            </w:r>
            <w:r w:rsidR="005168DF" w:rsidRPr="00835F34">
              <w:rPr>
                <w:caps w:val="0"/>
                <w:sz w:val="16"/>
                <w:szCs w:val="16"/>
              </w:rPr>
              <w:t>page</w:t>
            </w:r>
            <w:r w:rsidR="005168DF" w:rsidRPr="007F1B3B">
              <w:rPr>
                <w:caps w:val="0"/>
                <w:sz w:val="16"/>
                <w:szCs w:val="16"/>
              </w:rPr>
              <w:t>=53</w:t>
            </w:r>
          </w:p>
        </w:tc>
        <w:tc>
          <w:tcPr>
            <w:tcW w:w="31" w:type="dxa"/>
          </w:tcPr>
          <w:p w:rsidR="00210938" w:rsidRPr="007F1B3B" w:rsidRDefault="00210938"/>
        </w:tc>
        <w:tc>
          <w:tcPr>
            <w:tcW w:w="12049" w:type="dxa"/>
          </w:tcPr>
          <w:p w:rsidR="00210938" w:rsidRPr="00835F34" w:rsidRDefault="00210938" w:rsidP="00587B44">
            <w:pPr>
              <w:pStyle w:val="Recipient"/>
              <w:ind w:left="203" w:right="137"/>
              <w:rPr>
                <w:noProof/>
                <w:lang w:val="ru-RU" w:eastAsia="bg-BG"/>
              </w:rPr>
            </w:pPr>
            <w:r>
              <w:rPr>
                <w:noProof/>
                <w:lang w:val="bg-BG" w:eastAsia="bg-BG"/>
              </w:rPr>
              <w:drawing>
                <wp:inline distT="0" distB="0" distL="0" distR="0" wp14:anchorId="5E1B2D67" wp14:editId="53A9B9A2">
                  <wp:extent cx="7477125" cy="65436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4011" cy="654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B44" w:rsidRPr="00603D96" w:rsidTr="00835F34">
        <w:trPr>
          <w:trHeight w:val="3390"/>
        </w:trPr>
        <w:tc>
          <w:tcPr>
            <w:tcW w:w="3229" w:type="dxa"/>
            <w:vAlign w:val="center"/>
          </w:tcPr>
          <w:p w:rsidR="000171EB" w:rsidRPr="007200FC" w:rsidRDefault="000171EB" w:rsidP="000171EB">
            <w:pPr>
              <w:rPr>
                <w:rStyle w:val="Hyperlink"/>
                <w:sz w:val="36"/>
                <w:szCs w:val="36"/>
                <w:lang w:val="ru-RU"/>
              </w:rPr>
            </w:pPr>
            <w:r>
              <w:rPr>
                <w:sz w:val="36"/>
                <w:szCs w:val="36"/>
                <w:lang w:val="ru-RU"/>
              </w:rPr>
              <w:lastRenderedPageBreak/>
              <w:fldChar w:fldCharType="begin"/>
            </w:r>
            <w:r>
              <w:rPr>
                <w:sz w:val="36"/>
                <w:szCs w:val="36"/>
                <w:lang w:val="ru-RU"/>
              </w:rPr>
              <w:instrText xml:space="preserve"> HYPERLINK "https://scratch.mit.edu/projects/376387764/" </w:instrText>
            </w:r>
            <w:r>
              <w:rPr>
                <w:sz w:val="36"/>
                <w:szCs w:val="36"/>
                <w:lang w:val="ru-RU"/>
              </w:rPr>
              <w:fldChar w:fldCharType="separate"/>
            </w:r>
            <w:r w:rsidRPr="007200FC">
              <w:rPr>
                <w:rStyle w:val="Hyperlink"/>
                <w:sz w:val="36"/>
                <w:szCs w:val="36"/>
                <w:lang w:val="ru-RU"/>
              </w:rPr>
              <w:t>Свали файла</w:t>
            </w:r>
          </w:p>
          <w:p w:rsidR="00210938" w:rsidRDefault="000171EB" w:rsidP="000171EB">
            <w:pPr>
              <w:pStyle w:val="Name"/>
              <w:ind w:right="3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36"/>
                <w:szCs w:val="36"/>
                <w:lang w:val="ru-RU"/>
              </w:rPr>
              <w:fldChar w:fldCharType="end"/>
            </w:r>
            <w:r w:rsidR="000D715F">
              <w:rPr>
                <w:noProof/>
                <w:lang w:val="bg-BG" w:eastAsia="bg-BG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537210</wp:posOffset>
                  </wp:positionV>
                  <wp:extent cx="323850" cy="238125"/>
                  <wp:effectExtent l="0" t="0" r="0" b="9525"/>
                  <wp:wrapSquare wrapText="bothSides"/>
                  <wp:docPr id="1" name="Picture 1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47BA">
              <w:rPr>
                <w:sz w:val="24"/>
                <w:szCs w:val="24"/>
                <w:lang w:val="bg-BG"/>
              </w:rPr>
              <w:t>задача</w:t>
            </w:r>
          </w:p>
          <w:p w:rsidR="00210938" w:rsidRPr="00210938" w:rsidRDefault="00210938" w:rsidP="00210938">
            <w:pPr>
              <w:rPr>
                <w:lang w:val="bg-BG"/>
              </w:rPr>
            </w:pPr>
          </w:p>
          <w:p w:rsidR="00210938" w:rsidRPr="00210938" w:rsidRDefault="00210938" w:rsidP="00210938">
            <w:pPr>
              <w:rPr>
                <w:lang w:val="bg-BG"/>
              </w:rPr>
            </w:pPr>
          </w:p>
          <w:p w:rsidR="00210938" w:rsidRDefault="00210938" w:rsidP="00210938">
            <w:pPr>
              <w:rPr>
                <w:lang w:val="bg-BG"/>
              </w:rPr>
            </w:pPr>
          </w:p>
          <w:p w:rsidR="00587B44" w:rsidRPr="00210938" w:rsidRDefault="00587B44" w:rsidP="00210938">
            <w:pPr>
              <w:rPr>
                <w:lang w:val="bg-BG"/>
              </w:rPr>
            </w:pPr>
          </w:p>
        </w:tc>
        <w:tc>
          <w:tcPr>
            <w:tcW w:w="31" w:type="dxa"/>
          </w:tcPr>
          <w:p w:rsidR="00587B44" w:rsidRPr="00A56373" w:rsidRDefault="00587B44">
            <w:pPr>
              <w:rPr>
                <w:lang w:val="ru-RU"/>
              </w:rPr>
            </w:pPr>
          </w:p>
        </w:tc>
        <w:tc>
          <w:tcPr>
            <w:tcW w:w="12049" w:type="dxa"/>
          </w:tcPr>
          <w:p w:rsidR="005168DF" w:rsidRPr="005168DF" w:rsidRDefault="000171EB" w:rsidP="00210938">
            <w:r w:rsidRPr="007200FC">
              <w:rPr>
                <w:rStyle w:val="Hyperlink"/>
                <w:noProof/>
                <w:lang w:val="bg-BG" w:eastAsia="bg-BG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105078</wp:posOffset>
                  </wp:positionH>
                  <wp:positionV relativeFrom="paragraph">
                    <wp:posOffset>210545</wp:posOffset>
                  </wp:positionV>
                  <wp:extent cx="7458075" cy="2886075"/>
                  <wp:effectExtent l="0" t="0" r="9525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075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00FC">
              <w:rPr>
                <w:noProof/>
                <w:lang w:val="bg-BG" w:eastAsia="bg-BG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3108325</wp:posOffset>
                  </wp:positionV>
                  <wp:extent cx="4391025" cy="2305050"/>
                  <wp:effectExtent l="0" t="0" r="952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5F34">
              <w:rPr>
                <w:noProof/>
                <w:sz w:val="28"/>
                <w:szCs w:val="28"/>
                <w:lang w:val="bg-BG" w:eastAsia="bg-BG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4524375</wp:posOffset>
                  </wp:positionH>
                  <wp:positionV relativeFrom="paragraph">
                    <wp:posOffset>3089910</wp:posOffset>
                  </wp:positionV>
                  <wp:extent cx="3126740" cy="265467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740" cy="265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10938" w:rsidRDefault="00210938" w:rsidP="005168DF">
            <w:pPr>
              <w:pStyle w:val="Recipient"/>
              <w:ind w:left="4" w:right="137"/>
              <w:rPr>
                <w:noProof/>
                <w:lang w:eastAsia="bg-BG"/>
              </w:rPr>
            </w:pPr>
          </w:p>
          <w:p w:rsidR="00587B44" w:rsidRDefault="00587B44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</w:p>
          <w:p w:rsidR="00210938" w:rsidRDefault="00210938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</w:p>
          <w:p w:rsidR="00835F34" w:rsidRDefault="00835F34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</w:p>
          <w:p w:rsidR="00210938" w:rsidRDefault="007200FC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  <w:r>
              <w:rPr>
                <w:noProof/>
                <w:lang w:val="bg-BG" w:eastAsia="bg-BG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3826510</wp:posOffset>
                  </wp:positionH>
                  <wp:positionV relativeFrom="paragraph">
                    <wp:posOffset>318135</wp:posOffset>
                  </wp:positionV>
                  <wp:extent cx="3759200" cy="194310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bg-BG" w:eastAsia="bg-BG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280035</wp:posOffset>
                  </wp:positionV>
                  <wp:extent cx="3768725" cy="2828925"/>
                  <wp:effectExtent l="0" t="0" r="3175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72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0938" w:rsidRDefault="00210938" w:rsidP="00587B44">
            <w:pPr>
              <w:pStyle w:val="Recipient"/>
              <w:ind w:left="203" w:right="137"/>
              <w:rPr>
                <w:sz w:val="28"/>
                <w:szCs w:val="28"/>
                <w:lang w:val="bg-BG"/>
              </w:rPr>
            </w:pPr>
          </w:p>
        </w:tc>
      </w:tr>
      <w:tr w:rsidR="00B6525F" w:rsidRPr="007C5270" w:rsidTr="007F1B3B">
        <w:trPr>
          <w:trHeight w:val="3345"/>
        </w:trPr>
        <w:tc>
          <w:tcPr>
            <w:tcW w:w="3229" w:type="dxa"/>
          </w:tcPr>
          <w:p w:rsidR="00C24A2C" w:rsidRPr="007D00FC" w:rsidRDefault="0056797E" w:rsidP="00C24A2C">
            <w:pPr>
              <w:pStyle w:val="Heading1"/>
              <w:jc w:val="left"/>
              <w:rPr>
                <w:b/>
                <w:bCs/>
                <w:lang w:val="ru-RU"/>
              </w:rPr>
            </w:pPr>
            <w:r>
              <w:rPr>
                <w:rFonts w:asciiTheme="minorHAnsi" w:eastAsiaTheme="minorHAnsi" w:hAnsiTheme="minorHAnsi" w:cstheme="minorBidi"/>
                <w:caps w:val="0"/>
                <w:color w:val="595959" w:themeColor="text1" w:themeTint="A6"/>
                <w:sz w:val="20"/>
              </w:rPr>
              <w:br w:type="page"/>
            </w:r>
            <w:r w:rsidR="00246DCD">
              <w:rPr>
                <w:lang w:val="bg-BG"/>
              </w:rPr>
              <w:t>Съхраняване</w:t>
            </w:r>
            <w:r w:rsidR="007F1B3B">
              <w:rPr>
                <w:lang w:val="bg-BG"/>
              </w:rPr>
              <w:br/>
            </w:r>
          </w:p>
          <w:p w:rsidR="00C11D34" w:rsidRPr="007D00FC" w:rsidRDefault="00C11D34">
            <w:pPr>
              <w:pStyle w:val="Heading1"/>
              <w:rPr>
                <w:lang w:val="ru-RU"/>
              </w:rPr>
            </w:pPr>
          </w:p>
        </w:tc>
        <w:tc>
          <w:tcPr>
            <w:tcW w:w="31" w:type="dxa"/>
          </w:tcPr>
          <w:p w:rsidR="00C11D34" w:rsidRPr="007D00FC" w:rsidRDefault="00C11D34">
            <w:pPr>
              <w:rPr>
                <w:lang w:val="ru-RU"/>
              </w:rPr>
            </w:pPr>
          </w:p>
        </w:tc>
        <w:tc>
          <w:tcPr>
            <w:tcW w:w="12049" w:type="dxa"/>
          </w:tcPr>
          <w:p w:rsidR="00883825" w:rsidRPr="00F62FA3" w:rsidRDefault="00F30B25" w:rsidP="00246DCD">
            <w:pPr>
              <w:pStyle w:val="Heading1"/>
              <w:jc w:val="left"/>
              <w:rPr>
                <w:b/>
                <w:lang w:val="ru-RU"/>
              </w:rPr>
            </w:pPr>
            <w:r w:rsidRPr="00F30B25">
              <w:rPr>
                <w:lang w:val="bg-BG"/>
              </w:rPr>
              <w:t xml:space="preserve">Съхранете файла във вашите работни папки  </w:t>
            </w:r>
          </w:p>
          <w:p w:rsidR="00246DCD" w:rsidRPr="00F62FA3" w:rsidRDefault="00246DCD" w:rsidP="00246DCD">
            <w:pPr>
              <w:rPr>
                <w:lang w:val="ru-RU"/>
              </w:rPr>
            </w:pPr>
            <w:r>
              <w:rPr>
                <w:noProof/>
                <w:lang w:val="bg-BG" w:eastAsia="bg-BG"/>
              </w:rPr>
              <w:drawing>
                <wp:inline distT="0" distB="0" distL="0" distR="0" wp14:anchorId="5BC5E94B" wp14:editId="722DAA2A">
                  <wp:extent cx="2494672" cy="1759071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155" cy="177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A6A" w:rsidRPr="00F62FA3" w:rsidRDefault="00DD0A6A" w:rsidP="00246DCD">
            <w:pPr>
              <w:rPr>
                <w:lang w:val="ru-RU"/>
              </w:rPr>
            </w:pPr>
          </w:p>
        </w:tc>
      </w:tr>
    </w:tbl>
    <w:p w:rsidR="00C11D34" w:rsidRPr="007D00FC" w:rsidRDefault="00C11D34" w:rsidP="007F1B3B">
      <w:pPr>
        <w:ind w:left="284"/>
        <w:rPr>
          <w:lang w:val="bg-BG"/>
        </w:rPr>
      </w:pPr>
    </w:p>
    <w:sectPr w:rsidR="00C11D34" w:rsidRPr="007D00FC" w:rsidSect="00433503">
      <w:type w:val="continuous"/>
      <w:pgSz w:w="15840" w:h="12240" w:orient="landscape" w:code="1"/>
      <w:pgMar w:top="0" w:right="531" w:bottom="49" w:left="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126" w:rsidRDefault="00EA3126">
      <w:pPr>
        <w:spacing w:before="0" w:after="0" w:line="240" w:lineRule="auto"/>
      </w:pPr>
      <w:r>
        <w:separator/>
      </w:r>
    </w:p>
  </w:endnote>
  <w:endnote w:type="continuationSeparator" w:id="0">
    <w:p w:rsidR="00EA3126" w:rsidRDefault="00EA312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D34" w:rsidRDefault="00053294">
    <w:pPr>
      <w:pStyle w:val="Foo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D128C1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126" w:rsidRDefault="00EA3126">
      <w:pPr>
        <w:spacing w:before="0" w:after="0" w:line="240" w:lineRule="auto"/>
      </w:pPr>
      <w:r>
        <w:separator/>
      </w:r>
    </w:p>
  </w:footnote>
  <w:footnote w:type="continuationSeparator" w:id="0">
    <w:p w:rsidR="00EA3126" w:rsidRDefault="00EA312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C3335"/>
    <w:multiLevelType w:val="hybridMultilevel"/>
    <w:tmpl w:val="67D0F294"/>
    <w:lvl w:ilvl="0" w:tplc="1408F9C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2F7F"/>
    <w:multiLevelType w:val="hybridMultilevel"/>
    <w:tmpl w:val="C65A050E"/>
    <w:lvl w:ilvl="0" w:tplc="1408F9C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362E6"/>
    <w:multiLevelType w:val="hybridMultilevel"/>
    <w:tmpl w:val="AE381BCA"/>
    <w:lvl w:ilvl="0" w:tplc="1408F9C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F68C1"/>
    <w:multiLevelType w:val="hybridMultilevel"/>
    <w:tmpl w:val="F4FE405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429BA"/>
    <w:multiLevelType w:val="hybridMultilevel"/>
    <w:tmpl w:val="B55C3C78"/>
    <w:lvl w:ilvl="0" w:tplc="3346869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C305F"/>
    <w:multiLevelType w:val="hybridMultilevel"/>
    <w:tmpl w:val="BB38DD7A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120810"/>
    <w:multiLevelType w:val="hybridMultilevel"/>
    <w:tmpl w:val="FD9AC8B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6293F"/>
    <w:multiLevelType w:val="hybridMultilevel"/>
    <w:tmpl w:val="A5F4273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1611A5"/>
    <w:multiLevelType w:val="hybridMultilevel"/>
    <w:tmpl w:val="5044C85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6A60DE"/>
    <w:multiLevelType w:val="hybridMultilevel"/>
    <w:tmpl w:val="1B5CF1A0"/>
    <w:lvl w:ilvl="0" w:tplc="0402000F">
      <w:start w:val="1"/>
      <w:numFmt w:val="decimal"/>
      <w:lvlText w:val="%1."/>
      <w:lvlJc w:val="left"/>
      <w:pPr>
        <w:ind w:left="827" w:hanging="360"/>
      </w:pPr>
    </w:lvl>
    <w:lvl w:ilvl="1" w:tplc="04020019" w:tentative="1">
      <w:start w:val="1"/>
      <w:numFmt w:val="lowerLetter"/>
      <w:lvlText w:val="%2."/>
      <w:lvlJc w:val="left"/>
      <w:pPr>
        <w:ind w:left="1547" w:hanging="360"/>
      </w:pPr>
    </w:lvl>
    <w:lvl w:ilvl="2" w:tplc="0402001B" w:tentative="1">
      <w:start w:val="1"/>
      <w:numFmt w:val="lowerRoman"/>
      <w:lvlText w:val="%3."/>
      <w:lvlJc w:val="right"/>
      <w:pPr>
        <w:ind w:left="2267" w:hanging="180"/>
      </w:pPr>
    </w:lvl>
    <w:lvl w:ilvl="3" w:tplc="0402000F" w:tentative="1">
      <w:start w:val="1"/>
      <w:numFmt w:val="decimal"/>
      <w:lvlText w:val="%4."/>
      <w:lvlJc w:val="left"/>
      <w:pPr>
        <w:ind w:left="2987" w:hanging="360"/>
      </w:pPr>
    </w:lvl>
    <w:lvl w:ilvl="4" w:tplc="04020019" w:tentative="1">
      <w:start w:val="1"/>
      <w:numFmt w:val="lowerLetter"/>
      <w:lvlText w:val="%5."/>
      <w:lvlJc w:val="left"/>
      <w:pPr>
        <w:ind w:left="3707" w:hanging="360"/>
      </w:pPr>
    </w:lvl>
    <w:lvl w:ilvl="5" w:tplc="0402001B" w:tentative="1">
      <w:start w:val="1"/>
      <w:numFmt w:val="lowerRoman"/>
      <w:lvlText w:val="%6."/>
      <w:lvlJc w:val="right"/>
      <w:pPr>
        <w:ind w:left="4427" w:hanging="180"/>
      </w:pPr>
    </w:lvl>
    <w:lvl w:ilvl="6" w:tplc="0402000F" w:tentative="1">
      <w:start w:val="1"/>
      <w:numFmt w:val="decimal"/>
      <w:lvlText w:val="%7."/>
      <w:lvlJc w:val="left"/>
      <w:pPr>
        <w:ind w:left="5147" w:hanging="360"/>
      </w:pPr>
    </w:lvl>
    <w:lvl w:ilvl="7" w:tplc="04020019" w:tentative="1">
      <w:start w:val="1"/>
      <w:numFmt w:val="lowerLetter"/>
      <w:lvlText w:val="%8."/>
      <w:lvlJc w:val="left"/>
      <w:pPr>
        <w:ind w:left="5867" w:hanging="360"/>
      </w:pPr>
    </w:lvl>
    <w:lvl w:ilvl="8" w:tplc="0402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0" w15:restartNumberingAfterBreak="0">
    <w:nsid w:val="49CC5A0D"/>
    <w:multiLevelType w:val="hybridMultilevel"/>
    <w:tmpl w:val="DCB81F2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5075DE"/>
    <w:multiLevelType w:val="hybridMultilevel"/>
    <w:tmpl w:val="3ECC76E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87B99"/>
    <w:multiLevelType w:val="hybridMultilevel"/>
    <w:tmpl w:val="F432B7DC"/>
    <w:lvl w:ilvl="0" w:tplc="11AA0B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8400A6"/>
    <w:multiLevelType w:val="hybridMultilevel"/>
    <w:tmpl w:val="FDA66C2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306200"/>
    <w:multiLevelType w:val="hybridMultilevel"/>
    <w:tmpl w:val="FDA66C2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D25E3"/>
    <w:multiLevelType w:val="hybridMultilevel"/>
    <w:tmpl w:val="73E6D8F4"/>
    <w:lvl w:ilvl="0" w:tplc="1408F9C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13"/>
  </w:num>
  <w:num w:numId="4">
    <w:abstractNumId w:val="7"/>
  </w:num>
  <w:num w:numId="5">
    <w:abstractNumId w:val="0"/>
  </w:num>
  <w:num w:numId="6">
    <w:abstractNumId w:val="6"/>
  </w:num>
  <w:num w:numId="7">
    <w:abstractNumId w:val="9"/>
  </w:num>
  <w:num w:numId="8">
    <w:abstractNumId w:val="12"/>
  </w:num>
  <w:num w:numId="9">
    <w:abstractNumId w:val="3"/>
  </w:num>
  <w:num w:numId="10">
    <w:abstractNumId w:val="15"/>
  </w:num>
  <w:num w:numId="11">
    <w:abstractNumId w:val="1"/>
  </w:num>
  <w:num w:numId="12">
    <w:abstractNumId w:val="2"/>
  </w:num>
  <w:num w:numId="13">
    <w:abstractNumId w:val="11"/>
  </w:num>
  <w:num w:numId="14">
    <w:abstractNumId w:val="10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483"/>
    <w:rsid w:val="0001074D"/>
    <w:rsid w:val="00015C06"/>
    <w:rsid w:val="000171EB"/>
    <w:rsid w:val="0003595A"/>
    <w:rsid w:val="00043483"/>
    <w:rsid w:val="00053294"/>
    <w:rsid w:val="0005675A"/>
    <w:rsid w:val="00097B63"/>
    <w:rsid w:val="000C4B18"/>
    <w:rsid w:val="000D715F"/>
    <w:rsid w:val="001A4D8A"/>
    <w:rsid w:val="001C0FAF"/>
    <w:rsid w:val="001E18F3"/>
    <w:rsid w:val="001E714D"/>
    <w:rsid w:val="001F1B25"/>
    <w:rsid w:val="00210938"/>
    <w:rsid w:val="00246DCD"/>
    <w:rsid w:val="00254F3E"/>
    <w:rsid w:val="002643C1"/>
    <w:rsid w:val="00275AFB"/>
    <w:rsid w:val="00292E47"/>
    <w:rsid w:val="002B0105"/>
    <w:rsid w:val="002B63F8"/>
    <w:rsid w:val="002B7971"/>
    <w:rsid w:val="002D3D5C"/>
    <w:rsid w:val="00334ED0"/>
    <w:rsid w:val="00335849"/>
    <w:rsid w:val="003433D6"/>
    <w:rsid w:val="00344BDE"/>
    <w:rsid w:val="00365C69"/>
    <w:rsid w:val="003710C1"/>
    <w:rsid w:val="003C2E6C"/>
    <w:rsid w:val="00406569"/>
    <w:rsid w:val="00415BEA"/>
    <w:rsid w:val="00426932"/>
    <w:rsid w:val="00433503"/>
    <w:rsid w:val="005016F4"/>
    <w:rsid w:val="005168DF"/>
    <w:rsid w:val="00531F40"/>
    <w:rsid w:val="0056797E"/>
    <w:rsid w:val="00587B44"/>
    <w:rsid w:val="00590D3E"/>
    <w:rsid w:val="005A697E"/>
    <w:rsid w:val="005A6D9E"/>
    <w:rsid w:val="00603D96"/>
    <w:rsid w:val="006341DE"/>
    <w:rsid w:val="00634DF1"/>
    <w:rsid w:val="00637B61"/>
    <w:rsid w:val="00644754"/>
    <w:rsid w:val="006C6445"/>
    <w:rsid w:val="00712F00"/>
    <w:rsid w:val="007200FC"/>
    <w:rsid w:val="00731A8A"/>
    <w:rsid w:val="00737009"/>
    <w:rsid w:val="0073701B"/>
    <w:rsid w:val="00752ABB"/>
    <w:rsid w:val="007940EA"/>
    <w:rsid w:val="007B7171"/>
    <w:rsid w:val="007C5270"/>
    <w:rsid w:val="007D00FC"/>
    <w:rsid w:val="007F1B3B"/>
    <w:rsid w:val="008047BA"/>
    <w:rsid w:val="00830135"/>
    <w:rsid w:val="00835F34"/>
    <w:rsid w:val="0084541A"/>
    <w:rsid w:val="00847633"/>
    <w:rsid w:val="0085398B"/>
    <w:rsid w:val="00883825"/>
    <w:rsid w:val="00893229"/>
    <w:rsid w:val="009665E0"/>
    <w:rsid w:val="009800A5"/>
    <w:rsid w:val="009C7815"/>
    <w:rsid w:val="009D754F"/>
    <w:rsid w:val="00A50FF7"/>
    <w:rsid w:val="00A56373"/>
    <w:rsid w:val="00A62710"/>
    <w:rsid w:val="00A85730"/>
    <w:rsid w:val="00AA069F"/>
    <w:rsid w:val="00AA1DF3"/>
    <w:rsid w:val="00AA62EB"/>
    <w:rsid w:val="00AB1D7D"/>
    <w:rsid w:val="00AD5E6D"/>
    <w:rsid w:val="00AF5EBA"/>
    <w:rsid w:val="00B610AF"/>
    <w:rsid w:val="00B6525F"/>
    <w:rsid w:val="00C11D34"/>
    <w:rsid w:val="00C24A2C"/>
    <w:rsid w:val="00D128C1"/>
    <w:rsid w:val="00D23032"/>
    <w:rsid w:val="00D600B2"/>
    <w:rsid w:val="00D760D9"/>
    <w:rsid w:val="00DD0A6A"/>
    <w:rsid w:val="00E55E2C"/>
    <w:rsid w:val="00E748C6"/>
    <w:rsid w:val="00EA3126"/>
    <w:rsid w:val="00EE0298"/>
    <w:rsid w:val="00F30B25"/>
    <w:rsid w:val="00F340FE"/>
    <w:rsid w:val="00F53DE5"/>
    <w:rsid w:val="00F6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DDA3A0"/>
  <w15:chartTrackingRefBased/>
  <w15:docId w15:val="{6247C78D-66AF-42F9-8E31-1EDD3D442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8" w:unhideWhenUsed="1" w:qFormat="1"/>
    <w:lsdException w:name="heading 5" w:semiHidden="1" w:uiPriority="18" w:unhideWhenUsed="1" w:qFormat="1"/>
    <w:lsdException w:name="heading 6" w:semiHidden="1" w:uiPriority="18" w:unhideWhenUsed="1" w:qFormat="1"/>
    <w:lsdException w:name="heading 7" w:semiHidden="1" w:uiPriority="18" w:unhideWhenUsed="1" w:qFormat="1"/>
    <w:lsdException w:name="heading 8" w:semiHidden="1" w:uiPriority="9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iPriority="8" w:unhideWhenUsed="1" w:qFormat="1"/>
    <w:lsdException w:name="Signature" w:semiHidden="1" w:uiPriority="8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8" w:unhideWhenUsed="1" w:qFormat="1"/>
    <w:lsdException w:name="Date" w:semiHidden="1" w:uiPriority="8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qFormat="1"/>
    <w:lsdException w:name="Emphasis" w:semiHidden="1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pPr>
      <w:jc w:val="right"/>
      <w:outlineLvl w:val="0"/>
    </w:pPr>
    <w:rPr>
      <w:rFonts w:asciiTheme="majorHAnsi" w:eastAsiaTheme="majorEastAsia" w:hAnsiTheme="majorHAnsi" w:cstheme="majorBidi"/>
      <w:caps/>
      <w:color w:val="7E97AD" w:themeColor="accent1"/>
      <w:sz w:val="21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365C69"/>
    <w:pPr>
      <w:keepNext/>
      <w:keepLines/>
      <w:spacing w:after="40"/>
      <w:outlineLvl w:val="1"/>
    </w:pPr>
    <w:rPr>
      <w:rFonts w:ascii="Times New Roman" w:eastAsiaTheme="majorEastAsia" w:hAnsi="Times New Roman" w:cstheme="majorBidi"/>
      <w:b/>
      <w:bCs/>
      <w:caps/>
      <w:color w:val="404040" w:themeColor="text1" w:themeTint="BF"/>
      <w:sz w:val="28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"/>
    <w:rPr>
      <w:kern w:val="20"/>
    </w:rPr>
  </w:style>
  <w:style w:type="paragraph" w:styleId="Footer">
    <w:name w:val="footer"/>
    <w:basedOn w:val="Normal"/>
    <w:link w:val="FooterChar"/>
    <w:uiPriority w:val="2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FooterChar">
    <w:name w:val="Footer Char"/>
    <w:basedOn w:val="DefaultParagraphFont"/>
    <w:link w:val="Footer"/>
    <w:uiPriority w:val="2"/>
    <w:rPr>
      <w:kern w:val="20"/>
    </w:rPr>
  </w:style>
  <w:style w:type="paragraph" w:customStyle="1" w:styleId="ResumeText">
    <w:name w:val="Resume Text"/>
    <w:basedOn w:val="Normal"/>
    <w:qFormat/>
    <w:pPr>
      <w:spacing w:after="40"/>
      <w:ind w:right="1440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aps/>
      <w:color w:val="7E97AD" w:themeColor="accent1"/>
      <w:kern w:val="20"/>
      <w:sz w:val="21"/>
    </w:rPr>
  </w:style>
  <w:style w:type="character" w:customStyle="1" w:styleId="Heading2Char">
    <w:name w:val="Heading 2 Char"/>
    <w:basedOn w:val="DefaultParagraphFont"/>
    <w:link w:val="Heading2"/>
    <w:uiPriority w:val="1"/>
    <w:rsid w:val="00365C69"/>
    <w:rPr>
      <w:rFonts w:ascii="Times New Roman" w:eastAsiaTheme="majorEastAsia" w:hAnsi="Times New Roman" w:cstheme="majorBidi"/>
      <w:b/>
      <w:bCs/>
      <w:caps/>
      <w:color w:val="404040" w:themeColor="text1" w:themeTint="BF"/>
      <w:kern w:val="20"/>
      <w:sz w:val="28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table" w:customStyle="1" w:styleId="ResumeTable">
    <w:name w:val="Resume Table"/>
    <w:basedOn w:val="TableNormal"/>
    <w:uiPriority w:val="99"/>
    <w:tblPr>
      <w:tblBorders>
        <w:insideH w:val="single" w:sz="4" w:space="0" w:color="7E97AD" w:themeColor="accent1"/>
      </w:tblBorders>
      <w:tblCellMar>
        <w:top w:w="144" w:type="dxa"/>
        <w:left w:w="0" w:type="dxa"/>
        <w:bottom w:w="144" w:type="dxa"/>
        <w:right w:w="0" w:type="dxa"/>
      </w:tblCellMar>
    </w:tblPr>
  </w:style>
  <w:style w:type="table" w:customStyle="1" w:styleId="LetterTable">
    <w:name w:val="Letter Table"/>
    <w:basedOn w:val="TableNormal"/>
    <w:uiPriority w:val="99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paragraph" w:styleId="Date">
    <w:name w:val="Date"/>
    <w:basedOn w:val="Normal"/>
    <w:next w:val="Normal"/>
    <w:link w:val="DateChar"/>
    <w:uiPriority w:val="8"/>
    <w:qFormat/>
    <w:pPr>
      <w:spacing w:before="1200" w:after="360"/>
    </w:pPr>
    <w:rPr>
      <w:rFonts w:asciiTheme="majorHAnsi" w:eastAsiaTheme="majorEastAsia" w:hAnsiTheme="majorHAnsi" w:cstheme="majorBidi"/>
      <w:caps/>
      <w:color w:val="7E97AD" w:themeColor="accent1"/>
    </w:rPr>
  </w:style>
  <w:style w:type="character" w:customStyle="1" w:styleId="DateChar">
    <w:name w:val="Date Char"/>
    <w:basedOn w:val="DefaultParagraphFont"/>
    <w:link w:val="Date"/>
    <w:uiPriority w:val="8"/>
    <w:rPr>
      <w:rFonts w:asciiTheme="majorHAnsi" w:eastAsiaTheme="majorEastAsia" w:hAnsiTheme="majorHAnsi" w:cstheme="majorBidi"/>
      <w:caps/>
      <w:color w:val="7E97AD" w:themeColor="accent1"/>
      <w:kern w:val="20"/>
    </w:rPr>
  </w:style>
  <w:style w:type="paragraph" w:customStyle="1" w:styleId="Recipient">
    <w:name w:val="Recipient"/>
    <w:basedOn w:val="Normal"/>
    <w:uiPriority w:val="8"/>
    <w:unhideWhenUsed/>
    <w:qFormat/>
    <w:pPr>
      <w:spacing w:after="40"/>
    </w:pPr>
    <w:rPr>
      <w:b/>
      <w:bCs/>
    </w:rPr>
  </w:style>
  <w:style w:type="paragraph" w:styleId="Salutation">
    <w:name w:val="Salutation"/>
    <w:basedOn w:val="Normal"/>
    <w:next w:val="Normal"/>
    <w:link w:val="SalutationChar"/>
    <w:uiPriority w:val="8"/>
    <w:unhideWhenUsed/>
    <w:qFormat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8"/>
    <w:rPr>
      <w:kern w:val="20"/>
    </w:rPr>
  </w:style>
  <w:style w:type="paragraph" w:styleId="Closing">
    <w:name w:val="Closing"/>
    <w:basedOn w:val="Normal"/>
    <w:link w:val="ClosingChar"/>
    <w:uiPriority w:val="8"/>
    <w:unhideWhenUsed/>
    <w:qFormat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8"/>
    <w:rPr>
      <w:kern w:val="20"/>
    </w:rPr>
  </w:style>
  <w:style w:type="paragraph" w:styleId="Signature">
    <w:name w:val="Signature"/>
    <w:basedOn w:val="Normal"/>
    <w:link w:val="SignatureChar"/>
    <w:uiPriority w:val="8"/>
    <w:unhideWhenUsed/>
    <w:qFormat/>
    <w:pPr>
      <w:spacing w:after="48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8"/>
    <w:rPr>
      <w:b/>
      <w:bCs/>
      <w:kern w:val="20"/>
    </w:rPr>
  </w:style>
  <w:style w:type="character" w:styleId="Emphasis">
    <w:name w:val="Emphasis"/>
    <w:basedOn w:val="DefaultParagraphFont"/>
    <w:uiPriority w:val="2"/>
    <w:unhideWhenUsed/>
    <w:qFormat/>
    <w:rPr>
      <w:color w:val="7E97AD" w:themeColor="accent1"/>
    </w:rPr>
  </w:style>
  <w:style w:type="paragraph" w:customStyle="1" w:styleId="ContactInfo">
    <w:name w:val="Contact Info"/>
    <w:basedOn w:val="Normal"/>
    <w:uiPriority w:val="2"/>
    <w:qFormat/>
    <w:pPr>
      <w:spacing w:after="0" w:line="240" w:lineRule="auto"/>
      <w:jc w:val="right"/>
    </w:pPr>
    <w:rPr>
      <w:sz w:val="18"/>
    </w:rPr>
  </w:style>
  <w:style w:type="paragraph" w:customStyle="1" w:styleId="Name">
    <w:name w:val="Name"/>
    <w:basedOn w:val="Normal"/>
    <w:next w:val="Normal"/>
    <w:link w:val="NameChar"/>
    <w:uiPriority w:val="1"/>
    <w:qFormat/>
    <w:rsid w:val="00AA1DF3"/>
    <w:pPr>
      <w:pBdr>
        <w:top w:val="single" w:sz="4" w:space="4" w:color="7E97AD" w:themeColor="accent1"/>
        <w:left w:val="single" w:sz="4" w:space="6" w:color="7E97AD" w:themeColor="accent1"/>
        <w:bottom w:val="single" w:sz="4" w:space="4" w:color="7E97AD" w:themeColor="accent1"/>
        <w:right w:val="single" w:sz="4" w:space="6" w:color="7E97AD" w:themeColor="accent1"/>
      </w:pBdr>
      <w:shd w:val="clear" w:color="auto" w:fill="7E97AD" w:themeFill="accent1"/>
      <w:spacing w:before="240"/>
      <w:ind w:left="144" w:right="144"/>
    </w:pPr>
    <w:rPr>
      <w:rFonts w:ascii="Times New Roman" w:eastAsiaTheme="majorEastAsia" w:hAnsi="Times New Roman" w:cstheme="majorBidi"/>
      <w:b/>
      <w:caps/>
      <w:color w:val="FFFFFF" w:themeColor="background1"/>
      <w:sz w:val="32"/>
    </w:rPr>
  </w:style>
  <w:style w:type="paragraph" w:customStyle="1" w:styleId="Organization">
    <w:name w:val="Organization"/>
    <w:basedOn w:val="Normal"/>
    <w:uiPriority w:val="2"/>
    <w:rsid w:val="00043483"/>
    <w:pPr>
      <w:spacing w:before="0" w:after="60" w:line="240" w:lineRule="auto"/>
      <w:ind w:left="29" w:right="29"/>
    </w:pPr>
    <w:rPr>
      <w:rFonts w:eastAsiaTheme="minorEastAsia"/>
      <w:b/>
      <w:bCs/>
      <w:color w:val="7E97AD" w:themeColor="accent1"/>
      <w:kern w:val="0"/>
      <w:sz w:val="36"/>
      <w:szCs w:val="21"/>
    </w:rPr>
  </w:style>
  <w:style w:type="paragraph" w:styleId="ListParagraph">
    <w:name w:val="List Paragraph"/>
    <w:basedOn w:val="Normal"/>
    <w:uiPriority w:val="34"/>
    <w:semiHidden/>
    <w:qFormat/>
    <w:rsid w:val="005A6D9E"/>
    <w:pPr>
      <w:ind w:left="720"/>
      <w:contextualSpacing/>
    </w:pPr>
  </w:style>
  <w:style w:type="paragraph" w:customStyle="1" w:styleId="Style1">
    <w:name w:val="Style1А"/>
    <w:basedOn w:val="Name"/>
    <w:link w:val="Style1Char"/>
    <w:rsid w:val="00AA1DF3"/>
  </w:style>
  <w:style w:type="paragraph" w:customStyle="1" w:styleId="CAPTURE-h2">
    <w:name w:val="CAPTURE-h2"/>
    <w:basedOn w:val="Style1"/>
    <w:link w:val="CAPTURE-h2Char"/>
    <w:qFormat/>
    <w:rsid w:val="00AA1DF3"/>
    <w:pPr>
      <w:jc w:val="right"/>
    </w:pPr>
    <w:rPr>
      <w:rFonts w:cs="Times New Roman"/>
      <w:sz w:val="28"/>
      <w:szCs w:val="28"/>
    </w:rPr>
  </w:style>
  <w:style w:type="character" w:customStyle="1" w:styleId="NameChar">
    <w:name w:val="Name Char"/>
    <w:basedOn w:val="DefaultParagraphFont"/>
    <w:link w:val="Name"/>
    <w:uiPriority w:val="1"/>
    <w:rsid w:val="00AA1DF3"/>
    <w:rPr>
      <w:rFonts w:ascii="Times New Roman" w:eastAsiaTheme="majorEastAsia" w:hAnsi="Times New Roman" w:cstheme="majorBidi"/>
      <w:b/>
      <w:caps/>
      <w:color w:val="FFFFFF" w:themeColor="background1"/>
      <w:kern w:val="20"/>
      <w:sz w:val="32"/>
      <w:shd w:val="clear" w:color="auto" w:fill="7E97AD" w:themeFill="accent1"/>
    </w:rPr>
  </w:style>
  <w:style w:type="character" w:customStyle="1" w:styleId="Style1Char">
    <w:name w:val="Style1А Char"/>
    <w:basedOn w:val="NameChar"/>
    <w:link w:val="Style1"/>
    <w:rsid w:val="00AA1DF3"/>
    <w:rPr>
      <w:rFonts w:ascii="Times New Roman" w:eastAsiaTheme="majorEastAsia" w:hAnsi="Times New Roman" w:cstheme="majorBidi"/>
      <w:b/>
      <w:caps/>
      <w:color w:val="FFFFFF" w:themeColor="background1"/>
      <w:kern w:val="20"/>
      <w:sz w:val="32"/>
      <w:shd w:val="clear" w:color="auto" w:fill="7E97AD" w:themeFill="accent1"/>
    </w:rPr>
  </w:style>
  <w:style w:type="character" w:customStyle="1" w:styleId="katex-mathml">
    <w:name w:val="katex-mathml"/>
    <w:basedOn w:val="DefaultParagraphFont"/>
    <w:rsid w:val="001A4D8A"/>
  </w:style>
  <w:style w:type="character" w:customStyle="1" w:styleId="CAPTURE-h2Char">
    <w:name w:val="CAPTURE-h2 Char"/>
    <w:basedOn w:val="Style1Char"/>
    <w:link w:val="CAPTURE-h2"/>
    <w:rsid w:val="00AA1DF3"/>
    <w:rPr>
      <w:rFonts w:ascii="Times New Roman" w:eastAsiaTheme="majorEastAsia" w:hAnsi="Times New Roman" w:cs="Times New Roman"/>
      <w:b/>
      <w:caps/>
      <w:color w:val="FFFFFF" w:themeColor="background1"/>
      <w:kern w:val="20"/>
      <w:sz w:val="28"/>
      <w:szCs w:val="28"/>
      <w:shd w:val="clear" w:color="auto" w:fill="7E97AD" w:themeFill="accent1"/>
    </w:rPr>
  </w:style>
  <w:style w:type="character" w:customStyle="1" w:styleId="mord">
    <w:name w:val="mord"/>
    <w:basedOn w:val="DefaultParagraphFont"/>
    <w:rsid w:val="001A4D8A"/>
  </w:style>
  <w:style w:type="character" w:customStyle="1" w:styleId="mopen">
    <w:name w:val="mopen"/>
    <w:basedOn w:val="DefaultParagraphFont"/>
    <w:rsid w:val="001A4D8A"/>
  </w:style>
  <w:style w:type="character" w:customStyle="1" w:styleId="mbin">
    <w:name w:val="mbin"/>
    <w:basedOn w:val="DefaultParagraphFont"/>
    <w:rsid w:val="001A4D8A"/>
  </w:style>
  <w:style w:type="character" w:customStyle="1" w:styleId="mclose">
    <w:name w:val="mclose"/>
    <w:basedOn w:val="DefaultParagraphFont"/>
    <w:rsid w:val="001A4D8A"/>
  </w:style>
  <w:style w:type="character" w:customStyle="1" w:styleId="mrel">
    <w:name w:val="mrel"/>
    <w:basedOn w:val="DefaultParagraphFont"/>
    <w:rsid w:val="001A4D8A"/>
  </w:style>
  <w:style w:type="character" w:styleId="Hyperlink">
    <w:name w:val="Hyperlink"/>
    <w:basedOn w:val="DefaultParagraphFont"/>
    <w:uiPriority w:val="99"/>
    <w:unhideWhenUsed/>
    <w:rsid w:val="00210938"/>
    <w:rPr>
      <w:color w:val="646464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0938"/>
    <w:rPr>
      <w:color w:val="96969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arningapps.org/display?v=pnjna4t1v20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scratch.mit.edu/" TargetMode="External"/><Relationship Id="rId17" Type="http://schemas.openxmlformats.org/officeDocument/2006/relationships/hyperlink" Target="&#1075;&#1077;&#1088;&#1086;&#1080;&#1090;&#1077;%20&#1075;&#1086;&#1074;&#1086;&#1088;&#1103;&#1090;%20&#1080;%20&#1084;&#1080;&#1089;&#1083;&#1103;&#1090;/&#1075;&#1077;&#1088;&#1086;&#1080;&#1090;&#1077;%20&#1075;&#1086;&#1074;&#1086;&#1088;&#1103;&#1090;%20&#1080;%20&#1084;&#1080;&#1089;&#1083;&#1103;&#1090;.mp4" TargetMode="External"/><Relationship Id="rId25" Type="http://schemas.openxmlformats.org/officeDocument/2006/relationships/image" Target="media/image6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bg.e-prosveta.bg/fulldemo/jEEJqlwIgh-938/189?page=49" TargetMode="External"/><Relationship Id="rId20" Type="http://schemas.openxmlformats.org/officeDocument/2006/relationships/hyperlink" Target="http://bg.e-prosveta.bg/fulldemo/jEEJqlwIgh-938/189?page=51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file:///C:\Users\Lilyana%20Nikolova\Documents\Camtasia%20Studio\mp4\&#1043;&#1045;&#1056;&#1054;&#1048;&#1058;&#1045;%20%20&#1043;&#1054;&#1042;&#1054;&#1056;&#1071;&#1058;%20&#1048;%20&#1057;&#1045;%20&#1044;&#1042;&#1048;&#1046;&#1040;&#1058;\&#1043;&#1045;&#1056;&#1054;&#1048;&#1058;&#1045;%20%20&#1043;&#1054;&#1042;&#1054;&#1056;&#1071;&#1058;%20&#1048;%20&#1057;&#1045;%20&#1044;&#1042;&#1048;&#1046;&#1040;&#1058;.mp4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earningapps.org/display?v=pkwrhhdq520" TargetMode="External"/><Relationship Id="rId22" Type="http://schemas.openxmlformats.org/officeDocument/2006/relationships/hyperlink" Target="http://bg.e-prosveta.bg/fulldemo/jEEJqlwIgh-938/189?page=53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Timeless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7DF01C6F27C471680C1AADE14DF9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1E4ED-C3EA-48FC-B051-717B933F20BC}"/>
      </w:docPartPr>
      <w:docPartBody>
        <w:p w:rsidR="007F653D" w:rsidRDefault="00AA67DC">
          <w:pPr>
            <w:pStyle w:val="27DF01C6F27C471680C1AADE14DF9D3F"/>
          </w:pPr>
          <w:r>
            <w:t>[Telephone]</w:t>
          </w:r>
        </w:p>
      </w:docPartBody>
    </w:docPart>
    <w:docPart>
      <w:docPartPr>
        <w:name w:val="F716AD87DC13461290EC43AA0436F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A2CE4-5E0F-42D2-85EA-6D2B98766F0C}"/>
      </w:docPartPr>
      <w:docPartBody>
        <w:p w:rsidR="007F653D" w:rsidRDefault="00892576" w:rsidP="00892576">
          <w:pPr>
            <w:pStyle w:val="F716AD87DC13461290EC43AA0436F323"/>
          </w:pPr>
          <w:r>
            <w:t>[Website]</w:t>
          </w:r>
        </w:p>
      </w:docPartBody>
    </w:docPart>
    <w:docPart>
      <w:docPartPr>
        <w:name w:val="DC30D58136A243EF9DAE511C4017C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01687-DDA7-47DF-8AF3-D9755CB3BE4B}"/>
      </w:docPartPr>
      <w:docPartBody>
        <w:p w:rsidR="007F653D" w:rsidRDefault="00892576" w:rsidP="00892576">
          <w:pPr>
            <w:pStyle w:val="DC30D58136A243EF9DAE511C4017C93E"/>
          </w:pPr>
          <w:r>
            <w:rPr>
              <w:rStyle w:val="Emphasis"/>
            </w:rPr>
            <w:t>[Email]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576"/>
    <w:rsid w:val="00035240"/>
    <w:rsid w:val="001634E5"/>
    <w:rsid w:val="002B51D6"/>
    <w:rsid w:val="003F7911"/>
    <w:rsid w:val="0045220D"/>
    <w:rsid w:val="00533F16"/>
    <w:rsid w:val="007F653D"/>
    <w:rsid w:val="00892576"/>
    <w:rsid w:val="008F6DC2"/>
    <w:rsid w:val="0091618B"/>
    <w:rsid w:val="009D336B"/>
    <w:rsid w:val="00A84C87"/>
    <w:rsid w:val="00AA67DC"/>
    <w:rsid w:val="00BF2827"/>
    <w:rsid w:val="00C07063"/>
    <w:rsid w:val="00D14C49"/>
    <w:rsid w:val="00FC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FC97EC4A234705A476284B030717D2">
    <w:name w:val="12FC97EC4A234705A476284B030717D2"/>
  </w:style>
  <w:style w:type="paragraph" w:customStyle="1" w:styleId="DBBD1E59E4C743D1ABDDD2EE850B6E10">
    <w:name w:val="DBBD1E59E4C743D1ABDDD2EE850B6E10"/>
  </w:style>
  <w:style w:type="paragraph" w:customStyle="1" w:styleId="27DF01C6F27C471680C1AADE14DF9D3F">
    <w:name w:val="27DF01C6F27C471680C1AADE14DF9D3F"/>
  </w:style>
  <w:style w:type="paragraph" w:customStyle="1" w:styleId="D60AECF138D34087AAD57672134DA19A">
    <w:name w:val="D60AECF138D34087AAD57672134DA19A"/>
  </w:style>
  <w:style w:type="character" w:styleId="Emphasis">
    <w:name w:val="Emphasis"/>
    <w:basedOn w:val="DefaultParagraphFont"/>
    <w:uiPriority w:val="2"/>
    <w:unhideWhenUsed/>
    <w:qFormat/>
    <w:rsid w:val="00892576"/>
    <w:rPr>
      <w:color w:val="5B9BD5" w:themeColor="accent1"/>
    </w:rPr>
  </w:style>
  <w:style w:type="paragraph" w:customStyle="1" w:styleId="0A2C52AED84F4D81BE11996E4FE99097">
    <w:name w:val="0A2C52AED84F4D81BE11996E4FE99097"/>
  </w:style>
  <w:style w:type="paragraph" w:customStyle="1" w:styleId="FFBD7BF24F274621BCA04DC97BE6E518">
    <w:name w:val="FFBD7BF24F274621BCA04DC97BE6E518"/>
  </w:style>
  <w:style w:type="paragraph" w:customStyle="1" w:styleId="FF5F17490A5949D89E37E282AD135005">
    <w:name w:val="FF5F17490A5949D89E37E282AD135005"/>
  </w:style>
  <w:style w:type="paragraph" w:customStyle="1" w:styleId="ResumeText">
    <w:name w:val="Resume Text"/>
    <w:basedOn w:val="Normal"/>
    <w:qFormat/>
    <w:pPr>
      <w:spacing w:before="40" w:after="40" w:line="288" w:lineRule="auto"/>
      <w:ind w:right="1440"/>
    </w:pPr>
    <w:rPr>
      <w:color w:val="595959" w:themeColor="text1" w:themeTint="A6"/>
      <w:kern w:val="20"/>
      <w:sz w:val="20"/>
      <w:lang w:val="en-US" w:eastAsia="en-US"/>
    </w:rPr>
  </w:style>
  <w:style w:type="paragraph" w:customStyle="1" w:styleId="E8E655D585EA44E6AE9D277F97B8D154">
    <w:name w:val="E8E655D585EA44E6AE9D277F97B8D154"/>
  </w:style>
  <w:style w:type="character" w:styleId="PlaceholderText">
    <w:name w:val="Placeholder Text"/>
    <w:basedOn w:val="DefaultParagraphFont"/>
    <w:uiPriority w:val="99"/>
    <w:semiHidden/>
    <w:rsid w:val="007F653D"/>
    <w:rPr>
      <w:color w:val="808080"/>
    </w:rPr>
  </w:style>
  <w:style w:type="paragraph" w:customStyle="1" w:styleId="742539E4E8F143F883DA3C444262EC23">
    <w:name w:val="742539E4E8F143F883DA3C444262EC23"/>
  </w:style>
  <w:style w:type="paragraph" w:customStyle="1" w:styleId="616329C6B5F94539BEA16A579E784E35">
    <w:name w:val="616329C6B5F94539BEA16A579E784E35"/>
  </w:style>
  <w:style w:type="paragraph" w:customStyle="1" w:styleId="AC49BCE8E3AE4B72AB150ED7CE71B8B7">
    <w:name w:val="AC49BCE8E3AE4B72AB150ED7CE71B8B7"/>
  </w:style>
  <w:style w:type="paragraph" w:customStyle="1" w:styleId="7FACC22B925F40909542B9B536289822">
    <w:name w:val="7FACC22B925F40909542B9B536289822"/>
  </w:style>
  <w:style w:type="paragraph" w:customStyle="1" w:styleId="770CA2A71ADD433A82DF0FF947F69233">
    <w:name w:val="770CA2A71ADD433A82DF0FF947F69233"/>
  </w:style>
  <w:style w:type="paragraph" w:customStyle="1" w:styleId="135C4F41D9D046459E45C7EDB0CC7AEC">
    <w:name w:val="135C4F41D9D046459E45C7EDB0CC7AEC"/>
  </w:style>
  <w:style w:type="paragraph" w:customStyle="1" w:styleId="DB3F050A19974FE39BC64E4F904941BE">
    <w:name w:val="DB3F050A19974FE39BC64E4F904941BE"/>
  </w:style>
  <w:style w:type="paragraph" w:customStyle="1" w:styleId="9B675322E2D440DB8385966A2923FB40">
    <w:name w:val="9B675322E2D440DB8385966A2923FB40"/>
  </w:style>
  <w:style w:type="paragraph" w:customStyle="1" w:styleId="E5B5020CB5A04BC2A503BD914943F799">
    <w:name w:val="E5B5020CB5A04BC2A503BD914943F799"/>
  </w:style>
  <w:style w:type="paragraph" w:customStyle="1" w:styleId="0389B7568C6F4479A714362926929CEC">
    <w:name w:val="0389B7568C6F4479A714362926929CEC"/>
  </w:style>
  <w:style w:type="paragraph" w:customStyle="1" w:styleId="A2081522A2F0402F9F817F0C511A35D6">
    <w:name w:val="A2081522A2F0402F9F817F0C511A35D6"/>
  </w:style>
  <w:style w:type="paragraph" w:customStyle="1" w:styleId="F716AD87DC13461290EC43AA0436F323">
    <w:name w:val="F716AD87DC13461290EC43AA0436F323"/>
    <w:rsid w:val="00892576"/>
  </w:style>
  <w:style w:type="paragraph" w:customStyle="1" w:styleId="DC30D58136A243EF9DAE511C4017C93E">
    <w:name w:val="DC30D58136A243EF9DAE511C4017C93E"/>
    <w:rsid w:val="00892576"/>
  </w:style>
  <w:style w:type="paragraph" w:customStyle="1" w:styleId="0DB257927A3A4EE9A5E5E0A362DE8F55">
    <w:name w:val="0DB257927A3A4EE9A5E5E0A362DE8F55"/>
    <w:rsid w:val="00892576"/>
  </w:style>
  <w:style w:type="paragraph" w:customStyle="1" w:styleId="14AC4134C4D14DE3B687802DD6B33F60">
    <w:name w:val="14AC4134C4D14DE3B687802DD6B33F60"/>
    <w:rsid w:val="00892576"/>
  </w:style>
  <w:style w:type="paragraph" w:customStyle="1" w:styleId="E157BB975AA24CD7BCC145774DB55971">
    <w:name w:val="E157BB975AA24CD7BCC145774DB55971"/>
    <w:rsid w:val="007F653D"/>
  </w:style>
  <w:style w:type="paragraph" w:customStyle="1" w:styleId="19309078C010420A8219E8E0F9F06FEF">
    <w:name w:val="19309078C010420A8219E8E0F9F06FEF"/>
    <w:rsid w:val="007F653D"/>
  </w:style>
  <w:style w:type="paragraph" w:customStyle="1" w:styleId="CFD2A7E41F0348278246DDD9BAE3FF2F">
    <w:name w:val="CFD2A7E41F0348278246DDD9BAE3FF2F"/>
    <w:rsid w:val="007F653D"/>
  </w:style>
  <w:style w:type="paragraph" w:customStyle="1" w:styleId="264D1BE2643844409BD76BED730C23CF">
    <w:name w:val="264D1BE2643844409BD76BED730C23CF"/>
    <w:rsid w:val="007F653D"/>
  </w:style>
  <w:style w:type="paragraph" w:customStyle="1" w:styleId="A8D97090DD1D4764BEDF5ED20541EF20">
    <w:name w:val="A8D97090DD1D4764BEDF5ED20541EF20"/>
    <w:rsid w:val="007F653D"/>
  </w:style>
  <w:style w:type="paragraph" w:customStyle="1" w:styleId="9543F75F268649BA90C7F6BBD0B7DB08">
    <w:name w:val="9543F75F268649BA90C7F6BBD0B7DB08"/>
    <w:rsid w:val="007F653D"/>
  </w:style>
  <w:style w:type="paragraph" w:customStyle="1" w:styleId="F3A06D03B99445DAB37FFA94C5FC1FD0">
    <w:name w:val="F3A06D03B99445DAB37FFA94C5FC1FD0"/>
    <w:rsid w:val="007F653D"/>
  </w:style>
  <w:style w:type="paragraph" w:customStyle="1" w:styleId="D0EB7ED25B984CE4A8BA6C518A67A762">
    <w:name w:val="D0EB7ED25B984CE4A8BA6C518A67A762"/>
    <w:rsid w:val="007F653D"/>
  </w:style>
  <w:style w:type="paragraph" w:customStyle="1" w:styleId="F3321055C19246C8BFE314A2BF1F9734">
    <w:name w:val="F3321055C19246C8BFE314A2BF1F9734"/>
    <w:rsid w:val="007F65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>+359 896 898 148</CompanyPhone>
  <CompanyFax/>
  <CompanyEmail>L_Dimitrova_2017@abv.bg</CompanyEmail>
</CoverPageProperties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37E9E5-EE29-454F-8714-516920628209}">
  <ds:schemaRefs>
    <ds:schemaRef ds:uri="http://schemas.microsoft.com/pics"/>
  </ds:schemaRefs>
</ds:datastoreItem>
</file>

<file path=customXml/itemProps3.xml><?xml version="1.0" encoding="utf-8"?>
<ds:datastoreItem xmlns:ds="http://schemas.openxmlformats.org/officeDocument/2006/customXml" ds:itemID="{423D17F4-19FE-46D4-A33E-254239FBFA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C89156-0093-4BD2-8E39-5F6C4CFF8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TimelessResume</Template>
  <TotalTime>722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MARTO</dc:creator>
  <cp:keywords>http:/bit.ly/2ScildX</cp:keywords>
  <cp:lastModifiedBy>ldimitrova2001@gmail.com</cp:lastModifiedBy>
  <cp:revision>12</cp:revision>
  <dcterms:created xsi:type="dcterms:W3CDTF">2020-03-17T20:46:00Z</dcterms:created>
  <dcterms:modified xsi:type="dcterms:W3CDTF">2020-03-20T05:48:00Z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TC028350579991</vt:lpwstr>
  </property>
</Properties>
</file>